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E3A43" w14:textId="77777777" w:rsidR="00BB3A8F" w:rsidRDefault="008F3407" w:rsidP="00650A31">
      <w:pPr>
        <w:pStyle w:val="Heading1"/>
        <w:rPr>
          <w:color w:val="006649"/>
        </w:rPr>
      </w:pPr>
      <w:r>
        <w:rPr>
          <w:color w:val="006649"/>
        </w:rPr>
        <w:t>Wheelchair accessible vehicles</w:t>
      </w:r>
    </w:p>
    <w:p w14:paraId="0ACE00F9" w14:textId="77777777" w:rsidR="008F3407" w:rsidRPr="00DB204D" w:rsidRDefault="008F3407" w:rsidP="008F3407">
      <w:pPr>
        <w:pStyle w:val="NoSpacing"/>
        <w:rPr>
          <w:rFonts w:ascii="Gill Sans MT" w:hAnsi="Gill Sans MT"/>
          <w:sz w:val="24"/>
          <w:szCs w:val="24"/>
          <w:lang w:eastAsia="en-GB"/>
        </w:rPr>
      </w:pPr>
      <w:r w:rsidRPr="00DB204D">
        <w:rPr>
          <w:rFonts w:ascii="Gill Sans MT" w:hAnsi="Gill Sans MT"/>
          <w:sz w:val="24"/>
          <w:szCs w:val="24"/>
          <w:lang w:eastAsia="en-GB"/>
        </w:rPr>
        <w:t>Licensed Taxis and Private Hire Vehicles</w:t>
      </w:r>
    </w:p>
    <w:p w14:paraId="1C0801C3" w14:textId="77777777" w:rsidR="008F3407" w:rsidRDefault="008F3407" w:rsidP="008F3407">
      <w:pPr>
        <w:pStyle w:val="NoSpacing"/>
        <w:rPr>
          <w:rFonts w:cs="Helvetica"/>
          <w:color w:val="333333"/>
          <w:lang w:val="en"/>
        </w:rPr>
      </w:pPr>
    </w:p>
    <w:p w14:paraId="7A385D3E" w14:textId="77777777" w:rsidR="008F3407" w:rsidRPr="004C1E71" w:rsidRDefault="008F3407" w:rsidP="008F3407">
      <w:pPr>
        <w:pStyle w:val="NormalWeb"/>
        <w:ind w:right="-285"/>
        <w:rPr>
          <w:rFonts w:ascii="Gill Sans MT" w:hAnsi="Gill Sans MT" w:cs="Helvetica"/>
          <w:lang w:val="en"/>
        </w:rPr>
      </w:pPr>
      <w:r w:rsidRPr="004C1E71">
        <w:rPr>
          <w:rFonts w:ascii="Gill Sans MT" w:hAnsi="Gill Sans MT" w:cs="Helvetica"/>
          <w:lang w:val="en"/>
        </w:rPr>
        <w:t>The new requirements of the Equality Act 2010 came into force on 6 April 2017.</w:t>
      </w:r>
    </w:p>
    <w:p w14:paraId="5F5E17B2" w14:textId="77777777" w:rsidR="008F3407" w:rsidRPr="004C1E71" w:rsidRDefault="008F3407" w:rsidP="008F3407">
      <w:pPr>
        <w:pStyle w:val="NormalWeb"/>
        <w:ind w:right="-285"/>
        <w:rPr>
          <w:rFonts w:ascii="Gill Sans MT" w:hAnsi="Gill Sans MT" w:cs="Helvetica"/>
          <w:lang w:val="en"/>
        </w:rPr>
      </w:pPr>
      <w:r w:rsidRPr="004C1E71">
        <w:rPr>
          <w:rFonts w:ascii="Gill Sans MT" w:hAnsi="Gill Sans MT" w:cs="Helvetica"/>
          <w:lang w:val="en"/>
        </w:rPr>
        <w:t>Sections 165 to 167 of the Equality Act 2010 make it a criminal offence for drivers of designated taxi and specified private hire vehicles to refuse to carry passengers in standard manual wheelchairs, to fail to provide them with appropriate assistance or to charge them extra.</w:t>
      </w:r>
    </w:p>
    <w:p w14:paraId="37BFF164" w14:textId="77777777" w:rsidR="008F3407" w:rsidRPr="004C1E71" w:rsidRDefault="008F3407" w:rsidP="008F3407">
      <w:pPr>
        <w:pStyle w:val="NormalWeb"/>
        <w:ind w:right="-285"/>
        <w:rPr>
          <w:rFonts w:ascii="Gill Sans MT" w:hAnsi="Gill Sans MT" w:cs="Helvetica"/>
          <w:lang w:val="en"/>
        </w:rPr>
      </w:pPr>
      <w:r w:rsidRPr="004C1E71">
        <w:rPr>
          <w:rFonts w:ascii="Gill Sans MT" w:hAnsi="Gill Sans MT" w:cs="Helvetica"/>
          <w:lang w:val="en"/>
        </w:rPr>
        <w:t>The requirements of section 165 do not apply to drivers who have a valid medical exemption certificate and are displaying a valid exemption notice.  If you are exempt then you will have been issued with two exemption notices.  These must be displayed as follows:</w:t>
      </w:r>
    </w:p>
    <w:p w14:paraId="599C481E" w14:textId="77777777" w:rsidR="008F3407" w:rsidRPr="004C1E71" w:rsidRDefault="008F3407" w:rsidP="008F3407">
      <w:pPr>
        <w:numPr>
          <w:ilvl w:val="0"/>
          <w:numId w:val="3"/>
        </w:numPr>
        <w:spacing w:before="100" w:beforeAutospacing="1" w:after="100" w:afterAutospacing="1"/>
        <w:ind w:right="-285"/>
        <w:rPr>
          <w:rFonts w:cs="Helvetica"/>
          <w:lang w:val="en"/>
        </w:rPr>
      </w:pPr>
      <w:r w:rsidRPr="004C1E71">
        <w:rPr>
          <w:rFonts w:cs="Helvetica"/>
          <w:lang w:val="en"/>
        </w:rPr>
        <w:t>One in the near side window for approaching passengers and wheelchair users to see</w:t>
      </w:r>
    </w:p>
    <w:p w14:paraId="5B8788FA" w14:textId="77777777" w:rsidR="008F3407" w:rsidRPr="004C1E71" w:rsidRDefault="008F3407" w:rsidP="008F3407">
      <w:pPr>
        <w:numPr>
          <w:ilvl w:val="0"/>
          <w:numId w:val="3"/>
        </w:numPr>
        <w:spacing w:before="100" w:beforeAutospacing="1" w:after="100" w:afterAutospacing="1"/>
        <w:ind w:right="-285"/>
        <w:rPr>
          <w:rFonts w:cs="Helvetica"/>
          <w:lang w:val="en"/>
        </w:rPr>
      </w:pPr>
      <w:r w:rsidRPr="004C1E71">
        <w:rPr>
          <w:rFonts w:cs="Helvetica"/>
          <w:lang w:val="en"/>
        </w:rPr>
        <w:t>One in the rear window of your vehicle so any driver behind you on the rank will be aware of your exemption</w:t>
      </w:r>
    </w:p>
    <w:p w14:paraId="799ED61A" w14:textId="77777777" w:rsidR="008F3407" w:rsidRPr="004C1E71" w:rsidRDefault="008F3407" w:rsidP="008F3407">
      <w:pPr>
        <w:pStyle w:val="NormalWeb"/>
        <w:ind w:right="-285"/>
        <w:rPr>
          <w:rFonts w:ascii="Gill Sans MT" w:hAnsi="Gill Sans MT" w:cs="Helvetica"/>
          <w:lang w:val="en"/>
        </w:rPr>
      </w:pPr>
      <w:r w:rsidRPr="004C1E71">
        <w:rPr>
          <w:rFonts w:ascii="Gill Sans MT" w:hAnsi="Gill Sans MT" w:cs="Helvetica"/>
          <w:lang w:val="en"/>
        </w:rPr>
        <w:t>The exemption notice is not transferable and if the vehicle is shared by another user you must ensure the notice is removed before somebody else uses the vehicle.</w:t>
      </w:r>
    </w:p>
    <w:p w14:paraId="5D88AA3D" w14:textId="77777777" w:rsidR="008F3407" w:rsidRPr="004C1E71" w:rsidRDefault="008F3407" w:rsidP="008F3407">
      <w:pPr>
        <w:pStyle w:val="NoSpacing"/>
        <w:ind w:right="-285"/>
        <w:rPr>
          <w:rFonts w:ascii="Gill Sans MT" w:eastAsia="Times New Roman" w:hAnsi="Gill Sans MT" w:cs="Helvetica"/>
          <w:sz w:val="24"/>
          <w:szCs w:val="24"/>
          <w:lang w:val="en" w:eastAsia="en-GB"/>
        </w:rPr>
      </w:pPr>
      <w:r w:rsidRPr="004C1E71">
        <w:rPr>
          <w:rFonts w:ascii="Gill Sans MT" w:eastAsia="Times New Roman" w:hAnsi="Gill Sans MT" w:cs="Helvetica"/>
          <w:sz w:val="24"/>
          <w:szCs w:val="24"/>
          <w:lang w:val="en" w:eastAsia="en-GB"/>
        </w:rPr>
        <w:t>The</w:t>
      </w:r>
      <w:r>
        <w:rPr>
          <w:rFonts w:ascii="Gill Sans MT" w:eastAsia="Times New Roman" w:hAnsi="Gill Sans MT" w:cs="Helvetica"/>
          <w:sz w:val="24"/>
          <w:szCs w:val="24"/>
          <w:lang w:val="en" w:eastAsia="en-GB"/>
        </w:rPr>
        <w:t xml:space="preserve"> tables </w:t>
      </w:r>
      <w:r w:rsidRPr="004C1E71">
        <w:rPr>
          <w:rFonts w:ascii="Gill Sans MT" w:eastAsia="Times New Roman" w:hAnsi="Gill Sans MT" w:cs="Helvetica"/>
          <w:sz w:val="24"/>
          <w:szCs w:val="24"/>
          <w:lang w:val="en" w:eastAsia="en-GB"/>
        </w:rPr>
        <w:t>are designated for the purposes of section 165 of the Equality Act 2010.</w:t>
      </w:r>
    </w:p>
    <w:p w14:paraId="5EF7DDAB" w14:textId="77777777" w:rsidR="00FC6645" w:rsidRPr="008559F9" w:rsidRDefault="008F3407" w:rsidP="00573FDC">
      <w:pPr>
        <w:pStyle w:val="Heading2"/>
      </w:pPr>
      <w:r>
        <w:t xml:space="preserve">Hackney Carriage </w:t>
      </w:r>
      <w:r w:rsidR="006445DA">
        <w:t>V</w:t>
      </w:r>
      <w:r>
        <w:t>ehicles</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061"/>
        <w:gridCol w:w="1755"/>
        <w:gridCol w:w="1908"/>
        <w:gridCol w:w="1908"/>
      </w:tblGrid>
      <w:tr w:rsidR="008F3407" w:rsidRPr="008559F9" w14:paraId="621E0569" w14:textId="77777777" w:rsidTr="006445DA">
        <w:trPr>
          <w:cantSplit/>
          <w:trHeight w:val="638"/>
          <w:tblHeader/>
        </w:trPr>
        <w:tc>
          <w:tcPr>
            <w:tcW w:w="1908" w:type="dxa"/>
            <w:shd w:val="clear" w:color="auto" w:fill="006649"/>
          </w:tcPr>
          <w:p w14:paraId="65FFDE75" w14:textId="77777777" w:rsidR="008F3407" w:rsidRPr="008F3407" w:rsidRDefault="008F3407" w:rsidP="005E4769">
            <w:pPr>
              <w:jc w:val="center"/>
              <w:rPr>
                <w:color w:val="FFFFFF" w:themeColor="background1"/>
              </w:rPr>
            </w:pPr>
            <w:r w:rsidRPr="008F3407">
              <w:rPr>
                <w:color w:val="FFFFFF" w:themeColor="background1"/>
              </w:rPr>
              <w:t>Council Plate No.</w:t>
            </w:r>
          </w:p>
        </w:tc>
        <w:tc>
          <w:tcPr>
            <w:tcW w:w="2061" w:type="dxa"/>
            <w:shd w:val="clear" w:color="auto" w:fill="006649"/>
          </w:tcPr>
          <w:p w14:paraId="24061994" w14:textId="77777777" w:rsidR="008F3407" w:rsidRPr="008F3407" w:rsidRDefault="008F3407" w:rsidP="008F3407">
            <w:pPr>
              <w:jc w:val="center"/>
              <w:rPr>
                <w:color w:val="FFFFFF" w:themeColor="background1"/>
              </w:rPr>
            </w:pPr>
            <w:r w:rsidRPr="008F3407">
              <w:rPr>
                <w:color w:val="FFFFFF" w:themeColor="background1"/>
              </w:rPr>
              <w:t>Make and Model</w:t>
            </w:r>
          </w:p>
        </w:tc>
        <w:tc>
          <w:tcPr>
            <w:tcW w:w="1755" w:type="dxa"/>
            <w:shd w:val="clear" w:color="auto" w:fill="006649"/>
          </w:tcPr>
          <w:p w14:paraId="19100BE6" w14:textId="77777777" w:rsidR="008F3407" w:rsidRPr="008F3407" w:rsidRDefault="008F3407" w:rsidP="005E4769">
            <w:pPr>
              <w:jc w:val="center"/>
              <w:rPr>
                <w:color w:val="FFFFFF" w:themeColor="background1"/>
              </w:rPr>
            </w:pPr>
            <w:r>
              <w:rPr>
                <w:color w:val="FFFFFF" w:themeColor="background1"/>
              </w:rPr>
              <w:t>Passenger capacity</w:t>
            </w:r>
          </w:p>
        </w:tc>
        <w:tc>
          <w:tcPr>
            <w:tcW w:w="1908" w:type="dxa"/>
            <w:shd w:val="clear" w:color="auto" w:fill="006649"/>
          </w:tcPr>
          <w:p w14:paraId="17A534D3" w14:textId="77777777" w:rsidR="008F3407" w:rsidRPr="008F3407" w:rsidRDefault="008F3407" w:rsidP="005E4769">
            <w:pPr>
              <w:jc w:val="center"/>
              <w:rPr>
                <w:color w:val="FFFFFF" w:themeColor="background1"/>
              </w:rPr>
            </w:pPr>
            <w:r w:rsidRPr="008F3407">
              <w:rPr>
                <w:color w:val="FFFFFF" w:themeColor="background1"/>
              </w:rPr>
              <w:t>Registration Number</w:t>
            </w:r>
          </w:p>
        </w:tc>
        <w:tc>
          <w:tcPr>
            <w:tcW w:w="1908" w:type="dxa"/>
            <w:shd w:val="clear" w:color="auto" w:fill="006649"/>
          </w:tcPr>
          <w:p w14:paraId="37E833F5" w14:textId="77777777" w:rsidR="008F3407" w:rsidRPr="008F3407" w:rsidRDefault="008F3407" w:rsidP="005E4769">
            <w:pPr>
              <w:jc w:val="center"/>
              <w:rPr>
                <w:color w:val="FFFFFF" w:themeColor="background1"/>
              </w:rPr>
            </w:pPr>
            <w:r w:rsidRPr="008F3407">
              <w:rPr>
                <w:color w:val="FFFFFF" w:themeColor="background1"/>
              </w:rPr>
              <w:t>Name of Operator</w:t>
            </w:r>
          </w:p>
        </w:tc>
      </w:tr>
      <w:tr w:rsidR="00C55771" w:rsidRPr="008559F9" w14:paraId="76463D1D" w14:textId="77777777" w:rsidTr="006445DA">
        <w:trPr>
          <w:cantSplit/>
          <w:trHeight w:val="728"/>
        </w:trPr>
        <w:tc>
          <w:tcPr>
            <w:tcW w:w="1908" w:type="dxa"/>
          </w:tcPr>
          <w:p w14:paraId="5E06AF69" w14:textId="6C2ECCEC" w:rsidR="00C55771" w:rsidRPr="008F3407" w:rsidRDefault="00C55771" w:rsidP="005E4769">
            <w:r>
              <w:t>002</w:t>
            </w:r>
          </w:p>
        </w:tc>
        <w:tc>
          <w:tcPr>
            <w:tcW w:w="2061" w:type="dxa"/>
          </w:tcPr>
          <w:p w14:paraId="41843007" w14:textId="5796BC0D" w:rsidR="00C55771" w:rsidRPr="008F3407" w:rsidRDefault="00C55771" w:rsidP="005E4769">
            <w:r>
              <w:t>Peugeot Partner</w:t>
            </w:r>
          </w:p>
        </w:tc>
        <w:tc>
          <w:tcPr>
            <w:tcW w:w="1755" w:type="dxa"/>
          </w:tcPr>
          <w:p w14:paraId="07335111" w14:textId="3659734D" w:rsidR="00C55771" w:rsidRDefault="00C55771" w:rsidP="005E4769">
            <w:r>
              <w:t>Four</w:t>
            </w:r>
          </w:p>
        </w:tc>
        <w:tc>
          <w:tcPr>
            <w:tcW w:w="1908" w:type="dxa"/>
          </w:tcPr>
          <w:p w14:paraId="56B9A874" w14:textId="594D6055" w:rsidR="00C55771" w:rsidRDefault="00C55771" w:rsidP="005E4769">
            <w:r>
              <w:t>SF61 FUH</w:t>
            </w:r>
          </w:p>
        </w:tc>
        <w:tc>
          <w:tcPr>
            <w:tcW w:w="1908" w:type="dxa"/>
          </w:tcPr>
          <w:p w14:paraId="2B805B95" w14:textId="50FE6E24" w:rsidR="00C55771" w:rsidRPr="008F3407" w:rsidRDefault="00C55771" w:rsidP="005E4769">
            <w:r>
              <w:t>Martin Hill Transport Services Ltd</w:t>
            </w:r>
          </w:p>
        </w:tc>
      </w:tr>
      <w:tr w:rsidR="006F0703" w:rsidRPr="008559F9" w14:paraId="7F7E642C" w14:textId="77777777" w:rsidTr="006445DA">
        <w:trPr>
          <w:cantSplit/>
          <w:trHeight w:val="728"/>
        </w:trPr>
        <w:tc>
          <w:tcPr>
            <w:tcW w:w="1908" w:type="dxa"/>
          </w:tcPr>
          <w:p w14:paraId="10EC370A" w14:textId="32A2D6FC" w:rsidR="006F0703" w:rsidRDefault="006F0703" w:rsidP="005E4769">
            <w:r>
              <w:t>003</w:t>
            </w:r>
          </w:p>
        </w:tc>
        <w:tc>
          <w:tcPr>
            <w:tcW w:w="2061" w:type="dxa"/>
          </w:tcPr>
          <w:p w14:paraId="51082C9C" w14:textId="79E3E452" w:rsidR="006F0703" w:rsidRDefault="006F0703" w:rsidP="005E4769">
            <w:r>
              <w:t>Peugeot Horizon</w:t>
            </w:r>
          </w:p>
        </w:tc>
        <w:tc>
          <w:tcPr>
            <w:tcW w:w="1755" w:type="dxa"/>
          </w:tcPr>
          <w:p w14:paraId="41A43C6E" w14:textId="067F6A92" w:rsidR="006F0703" w:rsidRDefault="006F0703" w:rsidP="005E4769">
            <w:r>
              <w:t>Four</w:t>
            </w:r>
          </w:p>
        </w:tc>
        <w:tc>
          <w:tcPr>
            <w:tcW w:w="1908" w:type="dxa"/>
          </w:tcPr>
          <w:p w14:paraId="54AF270B" w14:textId="740FED5A" w:rsidR="006F0703" w:rsidRDefault="006F0703" w:rsidP="005E4769">
            <w:r>
              <w:t>SF68 CXD</w:t>
            </w:r>
          </w:p>
        </w:tc>
        <w:tc>
          <w:tcPr>
            <w:tcW w:w="1908" w:type="dxa"/>
          </w:tcPr>
          <w:p w14:paraId="5E79BE17" w14:textId="4FA0C7D9" w:rsidR="006F0703" w:rsidRDefault="006F0703" w:rsidP="005E4769">
            <w:r>
              <w:t>Martin Hill Transport Services Ltd</w:t>
            </w:r>
          </w:p>
        </w:tc>
      </w:tr>
      <w:tr w:rsidR="00697230" w:rsidRPr="008559F9" w14:paraId="340348C0" w14:textId="77777777" w:rsidTr="006445DA">
        <w:trPr>
          <w:cantSplit/>
          <w:trHeight w:val="728"/>
        </w:trPr>
        <w:tc>
          <w:tcPr>
            <w:tcW w:w="1908" w:type="dxa"/>
          </w:tcPr>
          <w:p w14:paraId="3877A8B1" w14:textId="345E06E3" w:rsidR="00697230" w:rsidRDefault="00697230" w:rsidP="005E4769">
            <w:r>
              <w:t>007</w:t>
            </w:r>
          </w:p>
        </w:tc>
        <w:tc>
          <w:tcPr>
            <w:tcW w:w="2061" w:type="dxa"/>
          </w:tcPr>
          <w:p w14:paraId="618F5050" w14:textId="1619DC4D" w:rsidR="00697230" w:rsidRDefault="00697230" w:rsidP="005E4769">
            <w:r w:rsidRPr="00697230">
              <w:t>London Taxis Int</w:t>
            </w:r>
          </w:p>
        </w:tc>
        <w:tc>
          <w:tcPr>
            <w:tcW w:w="1755" w:type="dxa"/>
          </w:tcPr>
          <w:p w14:paraId="5208E7E0" w14:textId="4B834B11" w:rsidR="00697230" w:rsidRDefault="00697230" w:rsidP="005E4769">
            <w:r>
              <w:t>Five</w:t>
            </w:r>
          </w:p>
        </w:tc>
        <w:tc>
          <w:tcPr>
            <w:tcW w:w="1908" w:type="dxa"/>
          </w:tcPr>
          <w:p w14:paraId="3AB45BE9" w14:textId="36E45403" w:rsidR="00697230" w:rsidRDefault="00697230" w:rsidP="005E4769">
            <w:r>
              <w:t>LN63 XYE</w:t>
            </w:r>
          </w:p>
        </w:tc>
        <w:tc>
          <w:tcPr>
            <w:tcW w:w="1908" w:type="dxa"/>
          </w:tcPr>
          <w:p w14:paraId="3436C3D3" w14:textId="0E592FC4" w:rsidR="00697230" w:rsidRDefault="00697230" w:rsidP="005E4769">
            <w:r>
              <w:t>Roadrunner Taxi</w:t>
            </w:r>
          </w:p>
        </w:tc>
      </w:tr>
    </w:tbl>
    <w:p w14:paraId="12B39F0B" w14:textId="77777777" w:rsidR="006445DA" w:rsidRDefault="006445DA" w:rsidP="008F3407">
      <w:pPr>
        <w:pStyle w:val="Heading2"/>
      </w:pPr>
    </w:p>
    <w:p w14:paraId="0FE93128" w14:textId="77777777" w:rsidR="006445DA" w:rsidRDefault="006445DA" w:rsidP="006445DA">
      <w:pPr>
        <w:rPr>
          <w:color w:val="006649"/>
          <w:sz w:val="28"/>
          <w:szCs w:val="28"/>
        </w:rPr>
      </w:pPr>
      <w:r>
        <w:br w:type="page"/>
      </w:r>
    </w:p>
    <w:p w14:paraId="000F7BF0" w14:textId="77777777" w:rsidR="008F3407" w:rsidRPr="008559F9" w:rsidRDefault="008F3407" w:rsidP="008F3407">
      <w:pPr>
        <w:pStyle w:val="Heading2"/>
      </w:pPr>
      <w:r>
        <w:lastRenderedPageBreak/>
        <w:t>Pr</w:t>
      </w:r>
      <w:r w:rsidR="006445DA">
        <w:t>ivate Hire V</w:t>
      </w:r>
      <w:r>
        <w:t>ehicles</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1908"/>
        <w:gridCol w:w="1908"/>
        <w:gridCol w:w="1908"/>
        <w:gridCol w:w="1908"/>
      </w:tblGrid>
      <w:tr w:rsidR="008F3407" w:rsidRPr="008559F9" w14:paraId="37D16090" w14:textId="77777777" w:rsidTr="008F3407">
        <w:trPr>
          <w:cantSplit/>
          <w:trHeight w:val="638"/>
          <w:tblHeader/>
        </w:trPr>
        <w:tc>
          <w:tcPr>
            <w:tcW w:w="1908" w:type="dxa"/>
            <w:shd w:val="clear" w:color="auto" w:fill="006649"/>
          </w:tcPr>
          <w:p w14:paraId="6D1266B3" w14:textId="77777777" w:rsidR="008F3407" w:rsidRPr="008F3407" w:rsidRDefault="008F3407" w:rsidP="005E4769">
            <w:pPr>
              <w:jc w:val="center"/>
              <w:rPr>
                <w:color w:val="FFFFFF" w:themeColor="background1"/>
              </w:rPr>
            </w:pPr>
            <w:r w:rsidRPr="008F3407">
              <w:rPr>
                <w:color w:val="FFFFFF" w:themeColor="background1"/>
              </w:rPr>
              <w:t>Council Plate No.</w:t>
            </w:r>
          </w:p>
        </w:tc>
        <w:tc>
          <w:tcPr>
            <w:tcW w:w="1908" w:type="dxa"/>
            <w:shd w:val="clear" w:color="auto" w:fill="006649"/>
          </w:tcPr>
          <w:p w14:paraId="75FAC9ED" w14:textId="77777777" w:rsidR="008F3407" w:rsidRPr="008F3407" w:rsidRDefault="008F3407" w:rsidP="005E4769">
            <w:pPr>
              <w:jc w:val="center"/>
              <w:rPr>
                <w:color w:val="FFFFFF" w:themeColor="background1"/>
              </w:rPr>
            </w:pPr>
            <w:r w:rsidRPr="008F3407">
              <w:rPr>
                <w:color w:val="FFFFFF" w:themeColor="background1"/>
              </w:rPr>
              <w:t>Make and Model</w:t>
            </w:r>
            <w:r>
              <w:rPr>
                <w:color w:val="FFFFFF" w:themeColor="background1"/>
              </w:rPr>
              <w:t xml:space="preserve"> </w:t>
            </w:r>
          </w:p>
          <w:p w14:paraId="31217C1D" w14:textId="77777777" w:rsidR="008F3407" w:rsidRPr="008F3407" w:rsidRDefault="008F3407" w:rsidP="008F3407">
            <w:pPr>
              <w:rPr>
                <w:color w:val="FFFFFF" w:themeColor="background1"/>
              </w:rPr>
            </w:pPr>
          </w:p>
        </w:tc>
        <w:tc>
          <w:tcPr>
            <w:tcW w:w="1908" w:type="dxa"/>
            <w:shd w:val="clear" w:color="auto" w:fill="006649"/>
          </w:tcPr>
          <w:p w14:paraId="6CA3377A" w14:textId="77777777" w:rsidR="008F3407" w:rsidRPr="008F3407" w:rsidRDefault="008F3407" w:rsidP="005E4769">
            <w:pPr>
              <w:jc w:val="center"/>
              <w:rPr>
                <w:color w:val="FFFFFF" w:themeColor="background1"/>
              </w:rPr>
            </w:pPr>
            <w:r>
              <w:rPr>
                <w:color w:val="FFFFFF" w:themeColor="background1"/>
              </w:rPr>
              <w:t>Passenger capacity</w:t>
            </w:r>
          </w:p>
        </w:tc>
        <w:tc>
          <w:tcPr>
            <w:tcW w:w="1908" w:type="dxa"/>
            <w:shd w:val="clear" w:color="auto" w:fill="006649"/>
          </w:tcPr>
          <w:p w14:paraId="4C944672" w14:textId="77777777" w:rsidR="008F3407" w:rsidRPr="008F3407" w:rsidRDefault="008F3407" w:rsidP="005E4769">
            <w:pPr>
              <w:jc w:val="center"/>
              <w:rPr>
                <w:color w:val="FFFFFF" w:themeColor="background1"/>
              </w:rPr>
            </w:pPr>
            <w:r w:rsidRPr="008F3407">
              <w:rPr>
                <w:color w:val="FFFFFF" w:themeColor="background1"/>
              </w:rPr>
              <w:t>Registration Number</w:t>
            </w:r>
          </w:p>
        </w:tc>
        <w:tc>
          <w:tcPr>
            <w:tcW w:w="1908" w:type="dxa"/>
            <w:shd w:val="clear" w:color="auto" w:fill="006649"/>
          </w:tcPr>
          <w:p w14:paraId="6F5F5875" w14:textId="77777777" w:rsidR="008F3407" w:rsidRPr="008F3407" w:rsidRDefault="008F3407" w:rsidP="005E4769">
            <w:pPr>
              <w:jc w:val="center"/>
              <w:rPr>
                <w:color w:val="FFFFFF" w:themeColor="background1"/>
              </w:rPr>
            </w:pPr>
            <w:r w:rsidRPr="008F3407">
              <w:rPr>
                <w:color w:val="FFFFFF" w:themeColor="background1"/>
              </w:rPr>
              <w:t>Name of Operator</w:t>
            </w:r>
          </w:p>
        </w:tc>
      </w:tr>
      <w:tr w:rsidR="008F3407" w:rsidRPr="008559F9" w14:paraId="4AB2ADE7" w14:textId="77777777" w:rsidTr="008F3407">
        <w:trPr>
          <w:cantSplit/>
          <w:trHeight w:val="638"/>
        </w:trPr>
        <w:tc>
          <w:tcPr>
            <w:tcW w:w="1908" w:type="dxa"/>
            <w:vAlign w:val="center"/>
          </w:tcPr>
          <w:p w14:paraId="2835CA94" w14:textId="77777777" w:rsidR="008F3407" w:rsidRPr="00E04409" w:rsidRDefault="008F3407" w:rsidP="005E4769">
            <w:r w:rsidRPr="00E04409">
              <w:t>029</w:t>
            </w:r>
          </w:p>
        </w:tc>
        <w:tc>
          <w:tcPr>
            <w:tcW w:w="1908" w:type="dxa"/>
            <w:vAlign w:val="center"/>
          </w:tcPr>
          <w:p w14:paraId="32A95FCA" w14:textId="77777777" w:rsidR="008F3407" w:rsidRPr="00E04409" w:rsidRDefault="008F3407" w:rsidP="005E4769">
            <w:r w:rsidRPr="00E04409">
              <w:t>Renault Master</w:t>
            </w:r>
          </w:p>
        </w:tc>
        <w:tc>
          <w:tcPr>
            <w:tcW w:w="1908" w:type="dxa"/>
          </w:tcPr>
          <w:p w14:paraId="26CCA1ED" w14:textId="77777777" w:rsidR="008F3407" w:rsidRPr="00E04409" w:rsidRDefault="008F3407" w:rsidP="005E4769">
            <w:r>
              <w:t>Eight</w:t>
            </w:r>
          </w:p>
        </w:tc>
        <w:tc>
          <w:tcPr>
            <w:tcW w:w="1908" w:type="dxa"/>
            <w:vAlign w:val="center"/>
          </w:tcPr>
          <w:p w14:paraId="136CB6E6" w14:textId="77777777" w:rsidR="008F3407" w:rsidRPr="00E04409" w:rsidRDefault="008F3407" w:rsidP="005E4769">
            <w:r w:rsidRPr="00E04409">
              <w:t>RX08 CXU</w:t>
            </w:r>
          </w:p>
        </w:tc>
        <w:tc>
          <w:tcPr>
            <w:tcW w:w="1908" w:type="dxa"/>
            <w:vAlign w:val="center"/>
          </w:tcPr>
          <w:p w14:paraId="4CB15911" w14:textId="77777777" w:rsidR="008F3407" w:rsidRPr="00E04409" w:rsidRDefault="008F3407" w:rsidP="005E4769">
            <w:r w:rsidRPr="00E04409">
              <w:t>Belfitt's Minicoach Hire</w:t>
            </w:r>
          </w:p>
        </w:tc>
      </w:tr>
      <w:tr w:rsidR="008F3407" w:rsidRPr="008559F9" w14:paraId="651F3C11" w14:textId="77777777" w:rsidTr="008F3407">
        <w:trPr>
          <w:cantSplit/>
          <w:trHeight w:val="638"/>
        </w:trPr>
        <w:tc>
          <w:tcPr>
            <w:tcW w:w="1908" w:type="dxa"/>
            <w:vAlign w:val="center"/>
          </w:tcPr>
          <w:p w14:paraId="43C650C2" w14:textId="77777777" w:rsidR="008F3407" w:rsidRPr="00E04409" w:rsidRDefault="008F3407" w:rsidP="005E4769">
            <w:r w:rsidRPr="00E04409">
              <w:t>023</w:t>
            </w:r>
          </w:p>
        </w:tc>
        <w:tc>
          <w:tcPr>
            <w:tcW w:w="1908" w:type="dxa"/>
            <w:vAlign w:val="center"/>
          </w:tcPr>
          <w:p w14:paraId="2A14F426" w14:textId="77777777" w:rsidR="008F3407" w:rsidRPr="00E04409" w:rsidRDefault="008F3407" w:rsidP="005E4769">
            <w:r w:rsidRPr="00E04409">
              <w:t>Vauxhall Movano</w:t>
            </w:r>
          </w:p>
        </w:tc>
        <w:tc>
          <w:tcPr>
            <w:tcW w:w="1908" w:type="dxa"/>
          </w:tcPr>
          <w:p w14:paraId="00E72F33" w14:textId="77777777" w:rsidR="008F3407" w:rsidRPr="00E04409" w:rsidRDefault="008F3407" w:rsidP="005E4769">
            <w:r>
              <w:t>Eight</w:t>
            </w:r>
          </w:p>
        </w:tc>
        <w:tc>
          <w:tcPr>
            <w:tcW w:w="1908" w:type="dxa"/>
            <w:vAlign w:val="center"/>
          </w:tcPr>
          <w:p w14:paraId="400A5F64" w14:textId="77777777" w:rsidR="008F3407" w:rsidRPr="00E04409" w:rsidRDefault="008F3407" w:rsidP="005E4769">
            <w:r w:rsidRPr="00E04409">
              <w:t>NV05 PKE</w:t>
            </w:r>
          </w:p>
        </w:tc>
        <w:tc>
          <w:tcPr>
            <w:tcW w:w="1908" w:type="dxa"/>
            <w:vAlign w:val="center"/>
          </w:tcPr>
          <w:p w14:paraId="68FA4B14" w14:textId="77777777" w:rsidR="008F3407" w:rsidRPr="00E04409" w:rsidRDefault="008F3407" w:rsidP="005E4769">
            <w:r w:rsidRPr="00E04409">
              <w:t>Belfitt's Minicoach Hire</w:t>
            </w:r>
          </w:p>
        </w:tc>
      </w:tr>
      <w:tr w:rsidR="004E35FE" w:rsidRPr="008559F9" w14:paraId="6C570077" w14:textId="77777777" w:rsidTr="008F3407">
        <w:trPr>
          <w:cantSplit/>
          <w:trHeight w:val="638"/>
        </w:trPr>
        <w:tc>
          <w:tcPr>
            <w:tcW w:w="1908" w:type="dxa"/>
            <w:vAlign w:val="center"/>
          </w:tcPr>
          <w:p w14:paraId="1DDB03F1" w14:textId="4581B11B" w:rsidR="004E35FE" w:rsidRPr="00E04409" w:rsidRDefault="004E35FE" w:rsidP="005E4769">
            <w:r>
              <w:t>042</w:t>
            </w:r>
          </w:p>
        </w:tc>
        <w:tc>
          <w:tcPr>
            <w:tcW w:w="1908" w:type="dxa"/>
            <w:vAlign w:val="center"/>
          </w:tcPr>
          <w:p w14:paraId="7632F74F" w14:textId="49B0FBA1" w:rsidR="004E35FE" w:rsidRPr="00E04409" w:rsidRDefault="004E35FE" w:rsidP="005E4769">
            <w:r>
              <w:t>Peugeot Boxer</w:t>
            </w:r>
          </w:p>
        </w:tc>
        <w:tc>
          <w:tcPr>
            <w:tcW w:w="1908" w:type="dxa"/>
          </w:tcPr>
          <w:p w14:paraId="1C468BD6" w14:textId="27963666" w:rsidR="004E35FE" w:rsidRDefault="004E35FE" w:rsidP="005E4769">
            <w:r>
              <w:t>Eight</w:t>
            </w:r>
          </w:p>
        </w:tc>
        <w:tc>
          <w:tcPr>
            <w:tcW w:w="1908" w:type="dxa"/>
            <w:vAlign w:val="center"/>
          </w:tcPr>
          <w:p w14:paraId="596F4737" w14:textId="131A6162" w:rsidR="004E35FE" w:rsidRPr="00E04409" w:rsidRDefault="004E35FE" w:rsidP="005E4769">
            <w:r>
              <w:t>HX13 AXV</w:t>
            </w:r>
          </w:p>
        </w:tc>
        <w:tc>
          <w:tcPr>
            <w:tcW w:w="1908" w:type="dxa"/>
            <w:vAlign w:val="center"/>
          </w:tcPr>
          <w:p w14:paraId="1D0BE4D8" w14:textId="692006F8" w:rsidR="004E35FE" w:rsidRPr="00E04409" w:rsidRDefault="004E35FE" w:rsidP="005E4769">
            <w:r>
              <w:t>Belfitt’s Minicoach Hire</w:t>
            </w:r>
          </w:p>
        </w:tc>
      </w:tr>
      <w:tr w:rsidR="00D004B0" w:rsidRPr="008559F9" w14:paraId="142FA981" w14:textId="77777777" w:rsidTr="008F3407">
        <w:trPr>
          <w:cantSplit/>
          <w:trHeight w:val="638"/>
        </w:trPr>
        <w:tc>
          <w:tcPr>
            <w:tcW w:w="1908" w:type="dxa"/>
            <w:vAlign w:val="center"/>
          </w:tcPr>
          <w:p w14:paraId="1739ABFC" w14:textId="769C8E8E" w:rsidR="00D004B0" w:rsidRPr="00E04409" w:rsidRDefault="00D004B0" w:rsidP="005E4769">
            <w:r>
              <w:t>035</w:t>
            </w:r>
          </w:p>
        </w:tc>
        <w:tc>
          <w:tcPr>
            <w:tcW w:w="1908" w:type="dxa"/>
            <w:vAlign w:val="center"/>
          </w:tcPr>
          <w:p w14:paraId="1A879739" w14:textId="2DE662F0" w:rsidR="00D004B0" w:rsidRPr="00E04409" w:rsidRDefault="00D004B0" w:rsidP="005E4769">
            <w:r>
              <w:t>VW LT46</w:t>
            </w:r>
          </w:p>
        </w:tc>
        <w:tc>
          <w:tcPr>
            <w:tcW w:w="1908" w:type="dxa"/>
          </w:tcPr>
          <w:p w14:paraId="5EC133C8" w14:textId="618B77AD" w:rsidR="00D004B0" w:rsidRDefault="00D004B0" w:rsidP="005E4769">
            <w:r>
              <w:t>Eight</w:t>
            </w:r>
          </w:p>
        </w:tc>
        <w:tc>
          <w:tcPr>
            <w:tcW w:w="1908" w:type="dxa"/>
            <w:vAlign w:val="center"/>
          </w:tcPr>
          <w:p w14:paraId="34EC63D6" w14:textId="0B866EA4" w:rsidR="00D004B0" w:rsidRPr="00E04409" w:rsidRDefault="00D004B0" w:rsidP="005E4769">
            <w:r>
              <w:t>CU05 FTE</w:t>
            </w:r>
          </w:p>
        </w:tc>
        <w:tc>
          <w:tcPr>
            <w:tcW w:w="1908" w:type="dxa"/>
            <w:vAlign w:val="center"/>
          </w:tcPr>
          <w:p w14:paraId="6BBEDCF6" w14:textId="296F9396" w:rsidR="00D004B0" w:rsidRPr="00E04409" w:rsidRDefault="00D004B0" w:rsidP="005E4769">
            <w:r>
              <w:t>Belfitt’s Minicoach Hire</w:t>
            </w:r>
          </w:p>
        </w:tc>
      </w:tr>
      <w:tr w:rsidR="008F3407" w:rsidRPr="008559F9" w14:paraId="079ABA72" w14:textId="77777777" w:rsidTr="008F3407">
        <w:trPr>
          <w:cantSplit/>
          <w:trHeight w:val="638"/>
        </w:trPr>
        <w:tc>
          <w:tcPr>
            <w:tcW w:w="1908" w:type="dxa"/>
            <w:vAlign w:val="center"/>
          </w:tcPr>
          <w:p w14:paraId="5405492C" w14:textId="77777777" w:rsidR="008F3407" w:rsidRPr="00E04409" w:rsidRDefault="008F3407" w:rsidP="005E4769">
            <w:r w:rsidRPr="00E04409">
              <w:t>009</w:t>
            </w:r>
          </w:p>
        </w:tc>
        <w:tc>
          <w:tcPr>
            <w:tcW w:w="1908" w:type="dxa"/>
            <w:vAlign w:val="center"/>
          </w:tcPr>
          <w:p w14:paraId="69D4FED7" w14:textId="77777777" w:rsidR="008F3407" w:rsidRPr="00E04409" w:rsidRDefault="008F3407" w:rsidP="005E4769">
            <w:r w:rsidRPr="00E04409">
              <w:t>Ford Transit</w:t>
            </w:r>
          </w:p>
        </w:tc>
        <w:tc>
          <w:tcPr>
            <w:tcW w:w="1908" w:type="dxa"/>
          </w:tcPr>
          <w:p w14:paraId="2B41607D" w14:textId="77777777" w:rsidR="008F3407" w:rsidRPr="00E04409" w:rsidRDefault="008F3407" w:rsidP="005E4769">
            <w:r>
              <w:t>Eight</w:t>
            </w:r>
          </w:p>
        </w:tc>
        <w:tc>
          <w:tcPr>
            <w:tcW w:w="1908" w:type="dxa"/>
            <w:vAlign w:val="center"/>
          </w:tcPr>
          <w:p w14:paraId="061F61D9" w14:textId="77777777" w:rsidR="008F3407" w:rsidRPr="00E04409" w:rsidRDefault="008F3407" w:rsidP="005E4769">
            <w:r w:rsidRPr="00E04409">
              <w:t>GX55 HKP</w:t>
            </w:r>
          </w:p>
        </w:tc>
        <w:tc>
          <w:tcPr>
            <w:tcW w:w="1908" w:type="dxa"/>
            <w:vAlign w:val="center"/>
          </w:tcPr>
          <w:p w14:paraId="7CF96B6A" w14:textId="77777777" w:rsidR="008F3407" w:rsidRPr="00E04409" w:rsidRDefault="008F3407" w:rsidP="005E4769">
            <w:r w:rsidRPr="00E04409">
              <w:t>CDS Hire Limited</w:t>
            </w:r>
          </w:p>
        </w:tc>
      </w:tr>
      <w:tr w:rsidR="00DD76D0" w:rsidRPr="008559F9" w14:paraId="2E4EEA89" w14:textId="77777777" w:rsidTr="003545C8">
        <w:trPr>
          <w:cantSplit/>
          <w:trHeight w:val="638"/>
        </w:trPr>
        <w:tc>
          <w:tcPr>
            <w:tcW w:w="1908" w:type="dxa"/>
            <w:vAlign w:val="center"/>
          </w:tcPr>
          <w:p w14:paraId="01977327" w14:textId="50DF7B28" w:rsidR="00DD76D0" w:rsidRDefault="00DD76D0" w:rsidP="008949AD">
            <w:r>
              <w:t>043</w:t>
            </w:r>
          </w:p>
        </w:tc>
        <w:tc>
          <w:tcPr>
            <w:tcW w:w="1908" w:type="dxa"/>
            <w:vAlign w:val="center"/>
          </w:tcPr>
          <w:p w14:paraId="2A2962AF" w14:textId="03209D4D" w:rsidR="00DD76D0" w:rsidRDefault="00DD76D0" w:rsidP="006D19E6">
            <w:r>
              <w:t>Ford Transit</w:t>
            </w:r>
          </w:p>
        </w:tc>
        <w:tc>
          <w:tcPr>
            <w:tcW w:w="1908" w:type="dxa"/>
            <w:vAlign w:val="center"/>
          </w:tcPr>
          <w:p w14:paraId="10BB90F0" w14:textId="25BD8270" w:rsidR="00DD76D0" w:rsidRDefault="00DD76D0" w:rsidP="008949AD">
            <w:r>
              <w:t>Eight</w:t>
            </w:r>
          </w:p>
        </w:tc>
        <w:tc>
          <w:tcPr>
            <w:tcW w:w="1908" w:type="dxa"/>
            <w:vAlign w:val="center"/>
          </w:tcPr>
          <w:p w14:paraId="06B404D2" w14:textId="4A3D4AAC" w:rsidR="00DD76D0" w:rsidRDefault="00DD76D0" w:rsidP="008949AD">
            <w:r>
              <w:t>GF59 SEY</w:t>
            </w:r>
          </w:p>
        </w:tc>
        <w:tc>
          <w:tcPr>
            <w:tcW w:w="1908" w:type="dxa"/>
            <w:vAlign w:val="center"/>
          </w:tcPr>
          <w:p w14:paraId="43299BE8" w14:textId="590F8126" w:rsidR="00DD76D0" w:rsidRDefault="00DD76D0" w:rsidP="005E4769">
            <w:r>
              <w:t>CDS Hire Limited</w:t>
            </w:r>
          </w:p>
        </w:tc>
      </w:tr>
      <w:tr w:rsidR="00736005" w:rsidRPr="008559F9" w14:paraId="171C54CD" w14:textId="77777777" w:rsidTr="003545C8">
        <w:trPr>
          <w:cantSplit/>
          <w:trHeight w:val="638"/>
        </w:trPr>
        <w:tc>
          <w:tcPr>
            <w:tcW w:w="1908" w:type="dxa"/>
            <w:vAlign w:val="center"/>
          </w:tcPr>
          <w:p w14:paraId="4069BC6B" w14:textId="5F6394F1" w:rsidR="00736005" w:rsidRDefault="00736005" w:rsidP="008949AD">
            <w:r>
              <w:t>045</w:t>
            </w:r>
          </w:p>
        </w:tc>
        <w:tc>
          <w:tcPr>
            <w:tcW w:w="1908" w:type="dxa"/>
            <w:vAlign w:val="center"/>
          </w:tcPr>
          <w:p w14:paraId="336E18AF" w14:textId="0153DEE6" w:rsidR="00736005" w:rsidRDefault="00736005" w:rsidP="006D19E6">
            <w:r>
              <w:t>Mercedes Sprinter</w:t>
            </w:r>
          </w:p>
        </w:tc>
        <w:tc>
          <w:tcPr>
            <w:tcW w:w="1908" w:type="dxa"/>
            <w:vAlign w:val="center"/>
          </w:tcPr>
          <w:p w14:paraId="21B5B3D0" w14:textId="4115F640" w:rsidR="00736005" w:rsidRDefault="00736005" w:rsidP="008949AD">
            <w:r>
              <w:t>Five</w:t>
            </w:r>
          </w:p>
        </w:tc>
        <w:tc>
          <w:tcPr>
            <w:tcW w:w="1908" w:type="dxa"/>
            <w:vAlign w:val="center"/>
          </w:tcPr>
          <w:p w14:paraId="52BFFBEB" w14:textId="0BFD678D" w:rsidR="00736005" w:rsidRDefault="00736005" w:rsidP="008949AD">
            <w:r>
              <w:t>HX64 DMV</w:t>
            </w:r>
          </w:p>
        </w:tc>
        <w:tc>
          <w:tcPr>
            <w:tcW w:w="1908" w:type="dxa"/>
            <w:vAlign w:val="center"/>
          </w:tcPr>
          <w:p w14:paraId="2A30398B" w14:textId="31B75B63" w:rsidR="00736005" w:rsidRDefault="00736005" w:rsidP="005E4769">
            <w:r>
              <w:t>CDS Hire Limited</w:t>
            </w:r>
          </w:p>
        </w:tc>
      </w:tr>
      <w:tr w:rsidR="00214DAD" w:rsidRPr="008559F9" w14:paraId="4BFDF894" w14:textId="77777777" w:rsidTr="003545C8">
        <w:trPr>
          <w:cantSplit/>
          <w:trHeight w:val="638"/>
        </w:trPr>
        <w:tc>
          <w:tcPr>
            <w:tcW w:w="1908" w:type="dxa"/>
            <w:vAlign w:val="center"/>
          </w:tcPr>
          <w:p w14:paraId="7567C11D" w14:textId="3D314295" w:rsidR="00214DAD" w:rsidRDefault="00214DAD" w:rsidP="008949AD">
            <w:r>
              <w:t>054</w:t>
            </w:r>
          </w:p>
        </w:tc>
        <w:tc>
          <w:tcPr>
            <w:tcW w:w="1908" w:type="dxa"/>
            <w:vAlign w:val="center"/>
          </w:tcPr>
          <w:p w14:paraId="28685B37" w14:textId="2615CE0F" w:rsidR="00214DAD" w:rsidRDefault="00214DAD" w:rsidP="006D19E6">
            <w:r>
              <w:t>Peugeot</w:t>
            </w:r>
          </w:p>
        </w:tc>
        <w:tc>
          <w:tcPr>
            <w:tcW w:w="1908" w:type="dxa"/>
            <w:vAlign w:val="center"/>
          </w:tcPr>
          <w:p w14:paraId="46801330" w14:textId="7B5B32DA" w:rsidR="00214DAD" w:rsidRDefault="00214DAD" w:rsidP="008949AD">
            <w:r>
              <w:t>Eight</w:t>
            </w:r>
          </w:p>
        </w:tc>
        <w:tc>
          <w:tcPr>
            <w:tcW w:w="1908" w:type="dxa"/>
            <w:vAlign w:val="center"/>
          </w:tcPr>
          <w:p w14:paraId="3A6CF9D8" w14:textId="40659B94" w:rsidR="00214DAD" w:rsidRDefault="00214DAD" w:rsidP="008949AD">
            <w:r>
              <w:t>WJ65 BUV</w:t>
            </w:r>
          </w:p>
        </w:tc>
        <w:tc>
          <w:tcPr>
            <w:tcW w:w="1908" w:type="dxa"/>
            <w:vAlign w:val="center"/>
          </w:tcPr>
          <w:p w14:paraId="01B9B268" w14:textId="23A2DCA3" w:rsidR="00214DAD" w:rsidRDefault="00214DAD" w:rsidP="005E4769">
            <w:r>
              <w:t>Crystal Travel</w:t>
            </w:r>
          </w:p>
        </w:tc>
      </w:tr>
      <w:tr w:rsidR="006D19E6" w:rsidRPr="008559F9" w14:paraId="2FD5964D" w14:textId="77777777" w:rsidTr="003545C8">
        <w:trPr>
          <w:cantSplit/>
          <w:trHeight w:val="638"/>
        </w:trPr>
        <w:tc>
          <w:tcPr>
            <w:tcW w:w="1908" w:type="dxa"/>
            <w:vAlign w:val="center"/>
          </w:tcPr>
          <w:p w14:paraId="41A2361B" w14:textId="77777777" w:rsidR="006D19E6" w:rsidRDefault="006D19E6" w:rsidP="008949AD">
            <w:r>
              <w:t>003</w:t>
            </w:r>
          </w:p>
        </w:tc>
        <w:tc>
          <w:tcPr>
            <w:tcW w:w="1908" w:type="dxa"/>
            <w:vAlign w:val="center"/>
          </w:tcPr>
          <w:p w14:paraId="07026F59" w14:textId="77777777" w:rsidR="006D19E6" w:rsidRDefault="006D19E6" w:rsidP="006D19E6">
            <w:r>
              <w:t>Volkswagen Caddy</w:t>
            </w:r>
          </w:p>
        </w:tc>
        <w:tc>
          <w:tcPr>
            <w:tcW w:w="1908" w:type="dxa"/>
            <w:vAlign w:val="center"/>
          </w:tcPr>
          <w:p w14:paraId="03764C07" w14:textId="77777777" w:rsidR="006D19E6" w:rsidRDefault="006D19E6" w:rsidP="008949AD">
            <w:r>
              <w:t>Six</w:t>
            </w:r>
          </w:p>
        </w:tc>
        <w:tc>
          <w:tcPr>
            <w:tcW w:w="1908" w:type="dxa"/>
            <w:vAlign w:val="center"/>
          </w:tcPr>
          <w:p w14:paraId="6C4F5FD6" w14:textId="77777777" w:rsidR="006D19E6" w:rsidRDefault="006D19E6" w:rsidP="008949AD">
            <w:r>
              <w:t>CK62 GWZ</w:t>
            </w:r>
          </w:p>
        </w:tc>
        <w:tc>
          <w:tcPr>
            <w:tcW w:w="1908" w:type="dxa"/>
            <w:vAlign w:val="center"/>
          </w:tcPr>
          <w:p w14:paraId="3C1C96E5" w14:textId="77777777" w:rsidR="006D19E6" w:rsidRDefault="006D19E6" w:rsidP="005E4769">
            <w:r>
              <w:t>Driving Miss Daisy</w:t>
            </w:r>
          </w:p>
        </w:tc>
      </w:tr>
      <w:tr w:rsidR="00697230" w:rsidRPr="008559F9" w14:paraId="7FE70464" w14:textId="77777777" w:rsidTr="00697230">
        <w:trPr>
          <w:cantSplit/>
          <w:trHeight w:val="675"/>
        </w:trPr>
        <w:tc>
          <w:tcPr>
            <w:tcW w:w="1908" w:type="dxa"/>
            <w:vAlign w:val="center"/>
          </w:tcPr>
          <w:p w14:paraId="3C761F71" w14:textId="55E6492C" w:rsidR="00697230" w:rsidRDefault="00697230" w:rsidP="005E4769">
            <w:r>
              <w:t>055</w:t>
            </w:r>
          </w:p>
        </w:tc>
        <w:tc>
          <w:tcPr>
            <w:tcW w:w="1908" w:type="dxa"/>
            <w:vAlign w:val="center"/>
          </w:tcPr>
          <w:p w14:paraId="1AA101DA" w14:textId="7034B69A" w:rsidR="00697230" w:rsidRDefault="00697230" w:rsidP="005E4769">
            <w:r>
              <w:t>Ford Tourneo</w:t>
            </w:r>
          </w:p>
        </w:tc>
        <w:tc>
          <w:tcPr>
            <w:tcW w:w="1908" w:type="dxa"/>
          </w:tcPr>
          <w:p w14:paraId="2DD0CCD5" w14:textId="0B2A25F8" w:rsidR="00697230" w:rsidRDefault="00697230" w:rsidP="005E4769">
            <w:r>
              <w:t>Eight</w:t>
            </w:r>
          </w:p>
        </w:tc>
        <w:tc>
          <w:tcPr>
            <w:tcW w:w="1908" w:type="dxa"/>
            <w:vAlign w:val="center"/>
          </w:tcPr>
          <w:p w14:paraId="3E4EC98B" w14:textId="5AC23AEA" w:rsidR="00697230" w:rsidRDefault="00697230" w:rsidP="005E4769">
            <w:r>
              <w:t>WG69 CLZ</w:t>
            </w:r>
          </w:p>
        </w:tc>
        <w:tc>
          <w:tcPr>
            <w:tcW w:w="1908" w:type="dxa"/>
            <w:vAlign w:val="center"/>
          </w:tcPr>
          <w:p w14:paraId="6F969BE1" w14:textId="71B6EAC1" w:rsidR="00697230" w:rsidRDefault="00697230" w:rsidP="005E4769">
            <w:r>
              <w:t>Driving Miss Daisy</w:t>
            </w:r>
          </w:p>
        </w:tc>
      </w:tr>
      <w:tr w:rsidR="00AE6C6C" w:rsidRPr="008559F9" w14:paraId="46F790BC" w14:textId="77777777" w:rsidTr="008F3407">
        <w:trPr>
          <w:cantSplit/>
          <w:trHeight w:val="638"/>
        </w:trPr>
        <w:tc>
          <w:tcPr>
            <w:tcW w:w="1908" w:type="dxa"/>
            <w:vAlign w:val="center"/>
          </w:tcPr>
          <w:p w14:paraId="7A7617C5" w14:textId="40F6D482" w:rsidR="00AE6C6C" w:rsidRPr="00E04409" w:rsidRDefault="00AE6C6C" w:rsidP="005E4769">
            <w:r>
              <w:t>063</w:t>
            </w:r>
          </w:p>
        </w:tc>
        <w:tc>
          <w:tcPr>
            <w:tcW w:w="1908" w:type="dxa"/>
            <w:vAlign w:val="center"/>
          </w:tcPr>
          <w:p w14:paraId="1F7AE3D8" w14:textId="08CF5FC9" w:rsidR="00AE6C6C" w:rsidRDefault="00AE6C6C" w:rsidP="005E4769">
            <w:r w:rsidRPr="00AE6C6C">
              <w:t>Kia Sedon</w:t>
            </w:r>
            <w:r>
              <w:t>a</w:t>
            </w:r>
          </w:p>
        </w:tc>
        <w:tc>
          <w:tcPr>
            <w:tcW w:w="1908" w:type="dxa"/>
          </w:tcPr>
          <w:p w14:paraId="488391F0" w14:textId="1B45FC7E" w:rsidR="00AE6C6C" w:rsidRDefault="00AE6C6C" w:rsidP="005E4769">
            <w:r>
              <w:t>Six</w:t>
            </w:r>
          </w:p>
        </w:tc>
        <w:tc>
          <w:tcPr>
            <w:tcW w:w="1908" w:type="dxa"/>
            <w:vAlign w:val="center"/>
          </w:tcPr>
          <w:p w14:paraId="7A826E10" w14:textId="2D22F090" w:rsidR="00AE6C6C" w:rsidRDefault="00AE6C6C" w:rsidP="005E4769">
            <w:r w:rsidRPr="00AE6C6C">
              <w:t>YK07 CBF</w:t>
            </w:r>
          </w:p>
        </w:tc>
        <w:tc>
          <w:tcPr>
            <w:tcW w:w="1908" w:type="dxa"/>
            <w:vAlign w:val="center"/>
          </w:tcPr>
          <w:p w14:paraId="78C55FC2" w14:textId="0590279B" w:rsidR="00AE6C6C" w:rsidRDefault="00AE6C6C" w:rsidP="005E4769">
            <w:r>
              <w:t>One Call</w:t>
            </w:r>
          </w:p>
        </w:tc>
      </w:tr>
      <w:tr w:rsidR="006D19E6" w:rsidRPr="008559F9" w14:paraId="012980F2" w14:textId="77777777" w:rsidTr="008F3407">
        <w:trPr>
          <w:cantSplit/>
          <w:trHeight w:val="638"/>
        </w:trPr>
        <w:tc>
          <w:tcPr>
            <w:tcW w:w="1908" w:type="dxa"/>
            <w:vAlign w:val="center"/>
          </w:tcPr>
          <w:p w14:paraId="3451A44A" w14:textId="56584AFD" w:rsidR="006D19E6" w:rsidRPr="00E04409" w:rsidRDefault="006D19E6" w:rsidP="005E4769">
            <w:r w:rsidRPr="00E04409">
              <w:t>0</w:t>
            </w:r>
            <w:r w:rsidR="00591959">
              <w:t>21</w:t>
            </w:r>
          </w:p>
        </w:tc>
        <w:tc>
          <w:tcPr>
            <w:tcW w:w="1908" w:type="dxa"/>
            <w:vAlign w:val="center"/>
          </w:tcPr>
          <w:p w14:paraId="3B186926" w14:textId="7EB73CDC" w:rsidR="006D19E6" w:rsidRPr="00E04409" w:rsidRDefault="00591959" w:rsidP="005E4769">
            <w:r>
              <w:t>Fiat Ducato</w:t>
            </w:r>
            <w:r w:rsidR="006D19E6" w:rsidRPr="00E04409">
              <w:t xml:space="preserve"> </w:t>
            </w:r>
          </w:p>
        </w:tc>
        <w:tc>
          <w:tcPr>
            <w:tcW w:w="1908" w:type="dxa"/>
          </w:tcPr>
          <w:p w14:paraId="3286AE79" w14:textId="43AAB8AF" w:rsidR="006D19E6" w:rsidRPr="00E04409" w:rsidRDefault="00591959" w:rsidP="005E4769">
            <w:r>
              <w:t>Eight</w:t>
            </w:r>
          </w:p>
        </w:tc>
        <w:tc>
          <w:tcPr>
            <w:tcW w:w="1908" w:type="dxa"/>
            <w:vAlign w:val="center"/>
          </w:tcPr>
          <w:p w14:paraId="73E01F5C" w14:textId="61034405" w:rsidR="006D19E6" w:rsidRPr="00E04409" w:rsidRDefault="00591959" w:rsidP="005E4769">
            <w:r>
              <w:t>N25 GTL</w:t>
            </w:r>
          </w:p>
        </w:tc>
        <w:tc>
          <w:tcPr>
            <w:tcW w:w="1908" w:type="dxa"/>
            <w:vAlign w:val="center"/>
          </w:tcPr>
          <w:p w14:paraId="78201098" w14:textId="77777777" w:rsidR="006D19E6" w:rsidRPr="00E04409" w:rsidRDefault="00CB263C" w:rsidP="005E4769">
            <w:r>
              <w:t>Pops Bus</w:t>
            </w:r>
          </w:p>
        </w:tc>
      </w:tr>
      <w:tr w:rsidR="00591959" w:rsidRPr="008559F9" w14:paraId="5E2D7F3E" w14:textId="77777777" w:rsidTr="008F3407">
        <w:trPr>
          <w:cantSplit/>
          <w:trHeight w:val="638"/>
        </w:trPr>
        <w:tc>
          <w:tcPr>
            <w:tcW w:w="1908" w:type="dxa"/>
            <w:vAlign w:val="center"/>
          </w:tcPr>
          <w:p w14:paraId="1ECEC43A" w14:textId="7FB14475" w:rsidR="00591959" w:rsidRPr="00E04409" w:rsidRDefault="00591959" w:rsidP="00591959">
            <w:r w:rsidRPr="00E04409">
              <w:t>031</w:t>
            </w:r>
          </w:p>
        </w:tc>
        <w:tc>
          <w:tcPr>
            <w:tcW w:w="1908" w:type="dxa"/>
            <w:vAlign w:val="center"/>
          </w:tcPr>
          <w:p w14:paraId="7D4AAB46" w14:textId="4E9C27E0" w:rsidR="00591959" w:rsidRDefault="00591959" w:rsidP="00591959">
            <w:r>
              <w:t>Peugeot Boxer</w:t>
            </w:r>
            <w:r w:rsidRPr="00E04409">
              <w:t xml:space="preserve"> </w:t>
            </w:r>
          </w:p>
        </w:tc>
        <w:tc>
          <w:tcPr>
            <w:tcW w:w="1908" w:type="dxa"/>
          </w:tcPr>
          <w:p w14:paraId="3499A433" w14:textId="57B2A174" w:rsidR="00591959" w:rsidRDefault="00591959" w:rsidP="00591959">
            <w:r>
              <w:t>Six</w:t>
            </w:r>
          </w:p>
        </w:tc>
        <w:tc>
          <w:tcPr>
            <w:tcW w:w="1908" w:type="dxa"/>
            <w:vAlign w:val="center"/>
          </w:tcPr>
          <w:p w14:paraId="053D1777" w14:textId="7AE8BA40" w:rsidR="00591959" w:rsidRDefault="00591959" w:rsidP="00591959">
            <w:r>
              <w:t>SD63 KHJ</w:t>
            </w:r>
          </w:p>
        </w:tc>
        <w:tc>
          <w:tcPr>
            <w:tcW w:w="1908" w:type="dxa"/>
            <w:vAlign w:val="center"/>
          </w:tcPr>
          <w:p w14:paraId="13B9E907" w14:textId="4D3E24A8" w:rsidR="00591959" w:rsidRDefault="00591959" w:rsidP="00591959">
            <w:r>
              <w:t>Pops Bus</w:t>
            </w:r>
          </w:p>
        </w:tc>
      </w:tr>
    </w:tbl>
    <w:p w14:paraId="4F59F558" w14:textId="77777777" w:rsidR="008F3407" w:rsidRPr="008559F9" w:rsidRDefault="008F3407" w:rsidP="00697230">
      <w:pPr>
        <w:tabs>
          <w:tab w:val="left" w:pos="5636"/>
        </w:tabs>
      </w:pPr>
    </w:p>
    <w:sectPr w:rsidR="008F3407" w:rsidRPr="008559F9" w:rsidSect="00697230">
      <w:footerReference w:type="default" r:id="rId8"/>
      <w:headerReference w:type="first" r:id="rId9"/>
      <w:footerReference w:type="first" r:id="rId10"/>
      <w:pgSz w:w="11906" w:h="16838" w:code="9"/>
      <w:pgMar w:top="1134" w:right="1134" w:bottom="851" w:left="1134"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A0307" w14:textId="77777777" w:rsidR="0044529A" w:rsidRDefault="0044529A" w:rsidP="00650A31">
      <w:r>
        <w:separator/>
      </w:r>
    </w:p>
    <w:p w14:paraId="201312B3" w14:textId="77777777" w:rsidR="0044529A" w:rsidRDefault="0044529A" w:rsidP="00650A31"/>
  </w:endnote>
  <w:endnote w:type="continuationSeparator" w:id="0">
    <w:p w14:paraId="09BC7E5B" w14:textId="77777777" w:rsidR="0044529A" w:rsidRDefault="0044529A" w:rsidP="00650A31">
      <w:r>
        <w:continuationSeparator/>
      </w:r>
    </w:p>
    <w:p w14:paraId="1F4818B7" w14:textId="77777777" w:rsidR="0044529A" w:rsidRDefault="0044529A" w:rsidP="00650A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DAA3C" w14:textId="77777777" w:rsidR="00872F0C" w:rsidRPr="00C971F2" w:rsidRDefault="00C971F2" w:rsidP="00C971F2">
    <w:pPr>
      <w:pStyle w:val="Footer"/>
      <w:rPr>
        <w:szCs w:val="22"/>
      </w:rPr>
    </w:pPr>
    <w:r>
      <w:t xml:space="preserve">Forest of Dean </w:t>
    </w:r>
    <w:r w:rsidRPr="00650A31">
      <w:t>District Council</w:t>
    </w:r>
    <w:r>
      <w:ptab w:relativeTo="margin" w:alignment="center" w:leader="none"/>
    </w:r>
    <w:r w:rsidRPr="00650A31">
      <w:t xml:space="preserve">Page </w:t>
    </w:r>
    <w:r w:rsidRPr="00650A31">
      <w:fldChar w:fldCharType="begin"/>
    </w:r>
    <w:r w:rsidRPr="00650A31">
      <w:instrText xml:space="preserve"> PAGE </w:instrText>
    </w:r>
    <w:r w:rsidRPr="00650A31">
      <w:fldChar w:fldCharType="separate"/>
    </w:r>
    <w:r w:rsidR="00626839">
      <w:rPr>
        <w:noProof/>
      </w:rPr>
      <w:t>2</w:t>
    </w:r>
    <w:r w:rsidRPr="00650A31">
      <w:fldChar w:fldCharType="end"/>
    </w:r>
    <w:r w:rsidRPr="00650A31">
      <w:t xml:space="preserve"> of </w:t>
    </w:r>
    <w:fldSimple w:instr=" NUMPAGES ">
      <w:r w:rsidR="00626839">
        <w:rPr>
          <w:noProof/>
        </w:rPr>
        <w:t>2</w:t>
      </w:r>
    </w:fldSimple>
    <w:r>
      <w:ptab w:relativeTo="margin" w:alignment="right" w:leader="none"/>
    </w:r>
    <w:hyperlink r:id="rId1" w:tooltip="Forest of Dean District Council website" w:history="1">
      <w:r>
        <w:rPr>
          <w:rStyle w:val="Hyperlink"/>
          <w:color w:val="auto"/>
          <w:szCs w:val="22"/>
          <w:u w:val="none"/>
        </w:rPr>
        <w:t>www.fdean.gov.uk</w:t>
      </w:r>
    </w:hyperlink>
    <w:r w:rsidRPr="0004221F">
      <w:rPr>
        <w:szCs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1258D" w14:textId="77777777" w:rsidR="00C971F2" w:rsidRDefault="00C971F2" w:rsidP="00C971F2">
    <w:pPr>
      <w:pStyle w:val="Footer"/>
      <w:rPr>
        <w:szCs w:val="22"/>
      </w:rPr>
    </w:pPr>
    <w:r>
      <w:t xml:space="preserve">Forest of Dean </w:t>
    </w:r>
    <w:r w:rsidRPr="00650A31">
      <w:t>District Council</w:t>
    </w:r>
    <w:r>
      <w:ptab w:relativeTo="margin" w:alignment="center" w:leader="none"/>
    </w:r>
    <w:r w:rsidRPr="00650A31">
      <w:t xml:space="preserve">Page </w:t>
    </w:r>
    <w:r w:rsidRPr="00650A31">
      <w:fldChar w:fldCharType="begin"/>
    </w:r>
    <w:r w:rsidRPr="00650A31">
      <w:instrText xml:space="preserve"> PAGE </w:instrText>
    </w:r>
    <w:r w:rsidRPr="00650A31">
      <w:fldChar w:fldCharType="separate"/>
    </w:r>
    <w:r w:rsidR="00626839">
      <w:rPr>
        <w:noProof/>
      </w:rPr>
      <w:t>1</w:t>
    </w:r>
    <w:r w:rsidRPr="00650A31">
      <w:fldChar w:fldCharType="end"/>
    </w:r>
    <w:r w:rsidRPr="00650A31">
      <w:t xml:space="preserve"> of </w:t>
    </w:r>
    <w:fldSimple w:instr=" NUMPAGES ">
      <w:r w:rsidR="00626839">
        <w:rPr>
          <w:noProof/>
        </w:rPr>
        <w:t>2</w:t>
      </w:r>
    </w:fldSimple>
    <w:r>
      <w:ptab w:relativeTo="margin" w:alignment="right" w:leader="none"/>
    </w:r>
    <w:hyperlink r:id="rId1" w:tooltip="Forest of Dean District Council website" w:history="1">
      <w:r>
        <w:rPr>
          <w:rStyle w:val="Hyperlink"/>
          <w:color w:val="auto"/>
          <w:szCs w:val="22"/>
          <w:u w:val="none"/>
        </w:rPr>
        <w:t>www.fdean.gov.uk</w:t>
      </w:r>
    </w:hyperlink>
    <w:r w:rsidRPr="0004221F">
      <w:rPr>
        <w:szCs w:val="22"/>
      </w:rPr>
      <w:t xml:space="preserve">  </w:t>
    </w:r>
  </w:p>
  <w:p w14:paraId="176A81A5" w14:textId="6477B25C" w:rsidR="00FC6645" w:rsidRPr="00573FDC" w:rsidRDefault="003D55CE" w:rsidP="003D55CE">
    <w:pPr>
      <w:pStyle w:val="Footer"/>
      <w:spacing w:before="0" w:after="120"/>
    </w:pPr>
    <w:r w:rsidRPr="00573FDC">
      <w:fldChar w:fldCharType="begin"/>
    </w:r>
    <w:r w:rsidRPr="00573FDC">
      <w:instrText xml:space="preserve"> DATE \@ "dd MMMM yyyy" </w:instrText>
    </w:r>
    <w:r w:rsidRPr="00573FDC">
      <w:fldChar w:fldCharType="separate"/>
    </w:r>
    <w:r w:rsidR="00591959">
      <w:rPr>
        <w:noProof/>
      </w:rPr>
      <w:t>04 September 2026</w:t>
    </w:r>
    <w:r w:rsidRPr="00573FD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81472" w14:textId="77777777" w:rsidR="0044529A" w:rsidRDefault="0044529A" w:rsidP="00650A31">
      <w:r>
        <w:separator/>
      </w:r>
    </w:p>
    <w:p w14:paraId="23B52279" w14:textId="77777777" w:rsidR="0044529A" w:rsidRDefault="0044529A" w:rsidP="00650A31"/>
  </w:footnote>
  <w:footnote w:type="continuationSeparator" w:id="0">
    <w:p w14:paraId="2AD32067" w14:textId="77777777" w:rsidR="0044529A" w:rsidRDefault="0044529A" w:rsidP="00650A31">
      <w:r>
        <w:continuationSeparator/>
      </w:r>
    </w:p>
    <w:p w14:paraId="008ED687" w14:textId="77777777" w:rsidR="0044529A" w:rsidRDefault="0044529A" w:rsidP="00650A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B7160" w14:textId="77777777" w:rsidR="00872F0C" w:rsidRPr="003D55CE" w:rsidRDefault="003D55CE" w:rsidP="003D55CE">
    <w:pPr>
      <w:pStyle w:val="Header"/>
      <w:tabs>
        <w:tab w:val="left" w:pos="3546"/>
      </w:tabs>
      <w:spacing w:before="0"/>
    </w:pPr>
    <w:r>
      <w:rPr>
        <w:noProof/>
      </w:rPr>
      <mc:AlternateContent>
        <mc:Choice Requires="wps">
          <w:drawing>
            <wp:anchor distT="0" distB="0" distL="114300" distR="114300" simplePos="0" relativeHeight="251657216" behindDoc="0" locked="0" layoutInCell="1" allowOverlap="1" wp14:anchorId="76B81262" wp14:editId="0EA621E8">
              <wp:simplePos x="0" y="0"/>
              <wp:positionH relativeFrom="column">
                <wp:posOffset>4686300</wp:posOffset>
              </wp:positionH>
              <wp:positionV relativeFrom="paragraph">
                <wp:posOffset>179705</wp:posOffset>
              </wp:positionV>
              <wp:extent cx="1424305" cy="452755"/>
              <wp:effectExtent l="0" t="0" r="4445" b="4445"/>
              <wp:wrapNone/>
              <wp:docPr id="2" name="Rounded Rectangle 2" title="Website address"/>
              <wp:cNvGraphicFramePr/>
              <a:graphic xmlns:a="http://schemas.openxmlformats.org/drawingml/2006/main">
                <a:graphicData uri="http://schemas.microsoft.com/office/word/2010/wordprocessingShape">
                  <wps:wsp>
                    <wps:cNvSpPr/>
                    <wps:spPr>
                      <a:xfrm>
                        <a:off x="0" y="0"/>
                        <a:ext cx="1424305" cy="452755"/>
                      </a:xfrm>
                      <a:prstGeom prst="roundRect">
                        <a:avLst/>
                      </a:prstGeom>
                      <a:solidFill>
                        <a:srgbClr val="00664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475BF1" w14:textId="77777777" w:rsidR="003D55CE" w:rsidRPr="003D55CE" w:rsidRDefault="003D55CE" w:rsidP="003D55CE">
                          <w:pPr>
                            <w:jc w:val="center"/>
                            <w:rPr>
                              <w:color w:val="FFFFFF" w:themeColor="background1"/>
                            </w:rPr>
                          </w:pPr>
                          <w:hyperlink r:id="rId1" w:tooltip="Forest of dean District Council website" w:history="1">
                            <w:r w:rsidRPr="003D55CE">
                              <w:rPr>
                                <w:rStyle w:val="Hyperlink"/>
                                <w:color w:val="FFFFFF" w:themeColor="background1"/>
                                <w:u w:val="none"/>
                              </w:rPr>
                              <w:t>www.fdean.gov.uk</w:t>
                            </w:r>
                          </w:hyperlink>
                        </w:p>
                        <w:p w14:paraId="259F032B" w14:textId="77777777" w:rsidR="003D55CE" w:rsidRDefault="003D55CE" w:rsidP="003D55C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B81262" id="Rounded Rectangle 2" o:spid="_x0000_s1026" alt="Title: Website address" style="position:absolute;margin-left:369pt;margin-top:14.15pt;width:112.15pt;height:35.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" fillcolor="#006649" stroked="f" strokeweight="2pt">
              <v:textbox>
                <w:txbxContent>
                  <w:p w14:paraId="2D475BF1" w14:textId="77777777" w:rsidR="003D55CE" w:rsidRPr="003D55CE" w:rsidRDefault="003D55CE" w:rsidP="003D55CE">
                    <w:pPr>
                      <w:jc w:val="center"/>
                      <w:rPr>
                        <w:color w:val="FFFFFF" w:themeColor="background1"/>
                      </w:rPr>
                    </w:pPr>
                    <w:hyperlink r:id="rId2" w:tooltip="Forest of dean District Council website" w:history="1">
                      <w:r w:rsidRPr="003D55CE">
                        <w:rPr>
                          <w:rStyle w:val="Hyperlink"/>
                          <w:color w:val="FFFFFF" w:themeColor="background1"/>
                          <w:u w:val="none"/>
                        </w:rPr>
                        <w:t>www.fdean.gov.uk</w:t>
                      </w:r>
                    </w:hyperlink>
                  </w:p>
                  <w:p w14:paraId="259F032B" w14:textId="77777777" w:rsidR="003D55CE" w:rsidRDefault="003D55CE" w:rsidP="003D55CE">
                    <w:pPr>
                      <w:jc w:val="center"/>
                    </w:pPr>
                  </w:p>
                </w:txbxContent>
              </v:textbox>
            </v:roundrect>
          </w:pict>
        </mc:Fallback>
      </mc:AlternateContent>
    </w:r>
    <w:r>
      <w:rPr>
        <w:noProof/>
      </w:rPr>
      <w:drawing>
        <wp:inline distT="0" distB="0" distL="0" distR="0" wp14:anchorId="166F6EC4" wp14:editId="4BF9127E">
          <wp:extent cx="1200785" cy="1009650"/>
          <wp:effectExtent l="0" t="0" r="0" b="0"/>
          <wp:docPr id="1354284013" name="Picture 1354284013" title="Forest of Dean District Council logo"/>
          <wp:cNvGraphicFramePr/>
          <a:graphic xmlns:a="http://schemas.openxmlformats.org/drawingml/2006/main">
            <a:graphicData uri="http://schemas.openxmlformats.org/drawingml/2006/picture">
              <pic:pic xmlns:pic="http://schemas.openxmlformats.org/drawingml/2006/picture">
                <pic:nvPicPr>
                  <pic:cNvPr id="288" name="Picture 288" title="Forest of Dean logo"/>
                  <pic:cNvPicPr/>
                </pic:nvPicPr>
                <pic:blipFill>
                  <a:blip r:embed="rId3">
                    <a:extLst>
                      <a:ext uri="{28A0092B-C50C-407E-A947-70E740481C1C}">
                        <a14:useLocalDpi xmlns:a14="http://schemas.microsoft.com/office/drawing/2010/main" val="0"/>
                      </a:ext>
                    </a:extLst>
                  </a:blip>
                  <a:stretch>
                    <a:fillRect/>
                  </a:stretch>
                </pic:blipFill>
                <pic:spPr>
                  <a:xfrm>
                    <a:off x="0" y="0"/>
                    <a:ext cx="1197610" cy="10096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1677B"/>
    <w:multiLevelType w:val="multilevel"/>
    <w:tmpl w:val="2BF24A3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F7C115A"/>
    <w:multiLevelType w:val="multilevel"/>
    <w:tmpl w:val="E7DA54D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569A204D"/>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506795658">
    <w:abstractNumId w:val="2"/>
  </w:num>
  <w:num w:numId="2" w16cid:durableId="1400904410">
    <w:abstractNumId w:val="1"/>
  </w:num>
  <w:num w:numId="3" w16cid:durableId="218593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color="white">
      <v:fill color="white"/>
      <o:colormru v:ext="edit" colors="#033825"/>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71F2"/>
    <w:rsid w:val="00001CA1"/>
    <w:rsid w:val="00007F0C"/>
    <w:rsid w:val="00031DC6"/>
    <w:rsid w:val="00035BEF"/>
    <w:rsid w:val="00063D94"/>
    <w:rsid w:val="000B4229"/>
    <w:rsid w:val="000C6170"/>
    <w:rsid w:val="000E11C4"/>
    <w:rsid w:val="000E3C47"/>
    <w:rsid w:val="000E5481"/>
    <w:rsid w:val="001121D1"/>
    <w:rsid w:val="00112E91"/>
    <w:rsid w:val="001454CB"/>
    <w:rsid w:val="00147207"/>
    <w:rsid w:val="001512EF"/>
    <w:rsid w:val="001B1005"/>
    <w:rsid w:val="001B20E2"/>
    <w:rsid w:val="001C3A65"/>
    <w:rsid w:val="001C51CC"/>
    <w:rsid w:val="001D42B3"/>
    <w:rsid w:val="001F5748"/>
    <w:rsid w:val="00210A17"/>
    <w:rsid w:val="00214A71"/>
    <w:rsid w:val="00214DAD"/>
    <w:rsid w:val="00215300"/>
    <w:rsid w:val="00231102"/>
    <w:rsid w:val="002368D9"/>
    <w:rsid w:val="0027775B"/>
    <w:rsid w:val="00280605"/>
    <w:rsid w:val="00292DFE"/>
    <w:rsid w:val="002A7DCF"/>
    <w:rsid w:val="002D4A0D"/>
    <w:rsid w:val="00302228"/>
    <w:rsid w:val="00312977"/>
    <w:rsid w:val="0033045D"/>
    <w:rsid w:val="00352F93"/>
    <w:rsid w:val="00356B24"/>
    <w:rsid w:val="00371583"/>
    <w:rsid w:val="00374413"/>
    <w:rsid w:val="00376A7C"/>
    <w:rsid w:val="00392B73"/>
    <w:rsid w:val="003A6AE1"/>
    <w:rsid w:val="003B4ADC"/>
    <w:rsid w:val="003D19E9"/>
    <w:rsid w:val="003D55CE"/>
    <w:rsid w:val="003E476A"/>
    <w:rsid w:val="00410B20"/>
    <w:rsid w:val="0041101B"/>
    <w:rsid w:val="00425035"/>
    <w:rsid w:val="0042522F"/>
    <w:rsid w:val="0044529A"/>
    <w:rsid w:val="00450CBA"/>
    <w:rsid w:val="004519D4"/>
    <w:rsid w:val="00457695"/>
    <w:rsid w:val="004B2FEA"/>
    <w:rsid w:val="004E35FE"/>
    <w:rsid w:val="0051126E"/>
    <w:rsid w:val="00527B7F"/>
    <w:rsid w:val="00550B4C"/>
    <w:rsid w:val="005552CA"/>
    <w:rsid w:val="0055543A"/>
    <w:rsid w:val="00557EF0"/>
    <w:rsid w:val="00573076"/>
    <w:rsid w:val="00573FDC"/>
    <w:rsid w:val="00591959"/>
    <w:rsid w:val="00626839"/>
    <w:rsid w:val="006338C6"/>
    <w:rsid w:val="00640A96"/>
    <w:rsid w:val="006445DA"/>
    <w:rsid w:val="00650A31"/>
    <w:rsid w:val="006535BE"/>
    <w:rsid w:val="0067193E"/>
    <w:rsid w:val="006762EF"/>
    <w:rsid w:val="0067720B"/>
    <w:rsid w:val="00680097"/>
    <w:rsid w:val="00693A0F"/>
    <w:rsid w:val="00697230"/>
    <w:rsid w:val="006A3E7E"/>
    <w:rsid w:val="006B4DA5"/>
    <w:rsid w:val="006D045E"/>
    <w:rsid w:val="006D0B01"/>
    <w:rsid w:val="006D19E6"/>
    <w:rsid w:val="006F0703"/>
    <w:rsid w:val="0072645F"/>
    <w:rsid w:val="00730387"/>
    <w:rsid w:val="0073465D"/>
    <w:rsid w:val="00736005"/>
    <w:rsid w:val="00736D27"/>
    <w:rsid w:val="00771C4B"/>
    <w:rsid w:val="007748C4"/>
    <w:rsid w:val="00776E2A"/>
    <w:rsid w:val="00797FD4"/>
    <w:rsid w:val="007C1AA9"/>
    <w:rsid w:val="007C3412"/>
    <w:rsid w:val="007D3C6C"/>
    <w:rsid w:val="007E20CF"/>
    <w:rsid w:val="007E51EC"/>
    <w:rsid w:val="007F4603"/>
    <w:rsid w:val="008038DD"/>
    <w:rsid w:val="00815516"/>
    <w:rsid w:val="00815710"/>
    <w:rsid w:val="008171BA"/>
    <w:rsid w:val="00817885"/>
    <w:rsid w:val="008401C8"/>
    <w:rsid w:val="008559F9"/>
    <w:rsid w:val="008609CB"/>
    <w:rsid w:val="00865B75"/>
    <w:rsid w:val="00872F0C"/>
    <w:rsid w:val="008D7697"/>
    <w:rsid w:val="008E581A"/>
    <w:rsid w:val="008F3407"/>
    <w:rsid w:val="00902BAE"/>
    <w:rsid w:val="00954AC5"/>
    <w:rsid w:val="009A22D8"/>
    <w:rsid w:val="009D238D"/>
    <w:rsid w:val="009F10C1"/>
    <w:rsid w:val="009F3298"/>
    <w:rsid w:val="00A63418"/>
    <w:rsid w:val="00A700FA"/>
    <w:rsid w:val="00A80510"/>
    <w:rsid w:val="00A91D04"/>
    <w:rsid w:val="00AB6D61"/>
    <w:rsid w:val="00AD6016"/>
    <w:rsid w:val="00AD644E"/>
    <w:rsid w:val="00AE6C6C"/>
    <w:rsid w:val="00AE707A"/>
    <w:rsid w:val="00B17DF2"/>
    <w:rsid w:val="00B43862"/>
    <w:rsid w:val="00B47823"/>
    <w:rsid w:val="00B62BAC"/>
    <w:rsid w:val="00B65ABC"/>
    <w:rsid w:val="00B82E5B"/>
    <w:rsid w:val="00B878AF"/>
    <w:rsid w:val="00B94296"/>
    <w:rsid w:val="00BB3A8F"/>
    <w:rsid w:val="00BC43A3"/>
    <w:rsid w:val="00BD0F5A"/>
    <w:rsid w:val="00BD7F8C"/>
    <w:rsid w:val="00BF4420"/>
    <w:rsid w:val="00C0343A"/>
    <w:rsid w:val="00C22215"/>
    <w:rsid w:val="00C2708D"/>
    <w:rsid w:val="00C36644"/>
    <w:rsid w:val="00C508A3"/>
    <w:rsid w:val="00C55771"/>
    <w:rsid w:val="00C87086"/>
    <w:rsid w:val="00C90178"/>
    <w:rsid w:val="00C9225C"/>
    <w:rsid w:val="00C971F2"/>
    <w:rsid w:val="00CB263C"/>
    <w:rsid w:val="00CC23F5"/>
    <w:rsid w:val="00CD29B5"/>
    <w:rsid w:val="00CE088E"/>
    <w:rsid w:val="00CE59C0"/>
    <w:rsid w:val="00D004B0"/>
    <w:rsid w:val="00D024B1"/>
    <w:rsid w:val="00D11214"/>
    <w:rsid w:val="00D75722"/>
    <w:rsid w:val="00D85D1E"/>
    <w:rsid w:val="00D967BB"/>
    <w:rsid w:val="00DA2814"/>
    <w:rsid w:val="00DD76D0"/>
    <w:rsid w:val="00DE04E1"/>
    <w:rsid w:val="00DE3483"/>
    <w:rsid w:val="00E07BEF"/>
    <w:rsid w:val="00E233AD"/>
    <w:rsid w:val="00E239B5"/>
    <w:rsid w:val="00E50B6F"/>
    <w:rsid w:val="00E76203"/>
    <w:rsid w:val="00E94847"/>
    <w:rsid w:val="00E96755"/>
    <w:rsid w:val="00EA4D28"/>
    <w:rsid w:val="00EA5D3E"/>
    <w:rsid w:val="00EA74DD"/>
    <w:rsid w:val="00EB228F"/>
    <w:rsid w:val="00ED0F43"/>
    <w:rsid w:val="00EF4032"/>
    <w:rsid w:val="00F10E58"/>
    <w:rsid w:val="00F259CB"/>
    <w:rsid w:val="00F37DFC"/>
    <w:rsid w:val="00F43A1E"/>
    <w:rsid w:val="00F664B0"/>
    <w:rsid w:val="00F82A64"/>
    <w:rsid w:val="00F90558"/>
    <w:rsid w:val="00F97CB4"/>
    <w:rsid w:val="00FB0DC1"/>
    <w:rsid w:val="00FB300C"/>
    <w:rsid w:val="00FC1EDB"/>
    <w:rsid w:val="00FC6645"/>
    <w:rsid w:val="00FD1F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colormru v:ext="edit" colors="#033825"/>
    </o:shapedefaults>
    <o:shapelayout v:ext="edit">
      <o:idmap v:ext="edit" data="2"/>
    </o:shapelayout>
  </w:shapeDefaults>
  <w:decimalSymbol w:val="."/>
  <w:listSeparator w:val=","/>
  <w14:docId w14:val="1436958D"/>
  <w15:docId w15:val="{C81BC5F4-2C34-4739-9E9D-2554A53A5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0A31"/>
    <w:pPr>
      <w:spacing w:before="120" w:after="240"/>
    </w:pPr>
    <w:rPr>
      <w:rFonts w:ascii="Gill Sans MT" w:hAnsi="Gill Sans MT" w:cs="Arial"/>
      <w:sz w:val="24"/>
      <w:szCs w:val="24"/>
    </w:rPr>
  </w:style>
  <w:style w:type="paragraph" w:styleId="Heading1">
    <w:name w:val="heading 1"/>
    <w:basedOn w:val="Normal"/>
    <w:next w:val="Normal"/>
    <w:qFormat/>
    <w:rsid w:val="008559F9"/>
    <w:pPr>
      <w:keepNext/>
      <w:spacing w:before="360" w:after="360"/>
      <w:outlineLvl w:val="0"/>
    </w:pPr>
    <w:rPr>
      <w:bCs/>
      <w:color w:val="033825"/>
      <w:kern w:val="32"/>
      <w:sz w:val="36"/>
      <w:szCs w:val="32"/>
    </w:rPr>
  </w:style>
  <w:style w:type="paragraph" w:styleId="Heading2">
    <w:name w:val="heading 2"/>
    <w:basedOn w:val="Normal"/>
    <w:next w:val="Normal"/>
    <w:qFormat/>
    <w:rsid w:val="008559F9"/>
    <w:pPr>
      <w:keepNext/>
      <w:spacing w:before="360"/>
      <w:outlineLvl w:val="1"/>
    </w:pPr>
    <w:rPr>
      <w:bCs/>
      <w:iCs/>
      <w:color w:val="006649"/>
      <w:sz w:val="28"/>
      <w:szCs w:val="28"/>
    </w:rPr>
  </w:style>
  <w:style w:type="paragraph" w:styleId="Heading3">
    <w:name w:val="heading 3"/>
    <w:basedOn w:val="Normal"/>
    <w:next w:val="Normal"/>
    <w:qFormat/>
    <w:rsid w:val="008559F9"/>
    <w:pPr>
      <w:keepNext/>
      <w:spacing w:before="240"/>
      <w:outlineLvl w:val="2"/>
    </w:pPr>
    <w:rPr>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239B5"/>
    <w:pPr>
      <w:tabs>
        <w:tab w:val="center" w:pos="4153"/>
        <w:tab w:val="right" w:pos="8306"/>
      </w:tabs>
    </w:pPr>
  </w:style>
  <w:style w:type="paragraph" w:styleId="Footer">
    <w:name w:val="footer"/>
    <w:basedOn w:val="Normal"/>
    <w:link w:val="FooterChar"/>
    <w:rsid w:val="00E239B5"/>
    <w:pPr>
      <w:tabs>
        <w:tab w:val="center" w:pos="4153"/>
        <w:tab w:val="right" w:pos="8306"/>
      </w:tabs>
    </w:pPr>
  </w:style>
  <w:style w:type="character" w:styleId="Hyperlink">
    <w:name w:val="Hyperlink"/>
    <w:uiPriority w:val="99"/>
    <w:rsid w:val="00D11214"/>
    <w:rPr>
      <w:color w:val="0000FF"/>
      <w:u w:val="single"/>
    </w:rPr>
  </w:style>
  <w:style w:type="table" w:styleId="TableGrid">
    <w:name w:val="Table Grid"/>
    <w:basedOn w:val="TableNormal"/>
    <w:rsid w:val="00D757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650A31"/>
    <w:pPr>
      <w:tabs>
        <w:tab w:val="right" w:leader="dot" w:pos="9628"/>
      </w:tabs>
      <w:spacing w:after="120"/>
    </w:pPr>
    <w:rPr>
      <w:b/>
      <w:color w:val="033825"/>
      <w:szCs w:val="28"/>
    </w:rPr>
  </w:style>
  <w:style w:type="paragraph" w:styleId="TOC1">
    <w:name w:val="toc 1"/>
    <w:basedOn w:val="Normal"/>
    <w:next w:val="Normal"/>
    <w:autoRedefine/>
    <w:semiHidden/>
    <w:rsid w:val="00BB3A8F"/>
  </w:style>
  <w:style w:type="paragraph" w:styleId="TOC3">
    <w:name w:val="toc 3"/>
    <w:basedOn w:val="Normal"/>
    <w:next w:val="Normal"/>
    <w:autoRedefine/>
    <w:uiPriority w:val="39"/>
    <w:rsid w:val="00650A31"/>
    <w:pPr>
      <w:spacing w:after="120"/>
    </w:pPr>
  </w:style>
  <w:style w:type="paragraph" w:styleId="TOC4">
    <w:name w:val="toc 4"/>
    <w:basedOn w:val="Normal"/>
    <w:next w:val="Normal"/>
    <w:autoRedefine/>
    <w:semiHidden/>
    <w:rsid w:val="00BB3A8F"/>
    <w:pPr>
      <w:ind w:left="720"/>
    </w:pPr>
    <w:rPr>
      <w:sz w:val="22"/>
    </w:rPr>
  </w:style>
  <w:style w:type="paragraph" w:customStyle="1" w:styleId="Default">
    <w:name w:val="Default"/>
    <w:rsid w:val="00902BAE"/>
    <w:pPr>
      <w:autoSpaceDE w:val="0"/>
      <w:autoSpaceDN w:val="0"/>
      <w:adjustRightInd w:val="0"/>
    </w:pPr>
    <w:rPr>
      <w:rFonts w:ascii="Gill Sans MT" w:eastAsia="Calibri" w:hAnsi="Gill Sans MT" w:cs="Gill Sans MT"/>
      <w:color w:val="000000"/>
      <w:sz w:val="24"/>
      <w:szCs w:val="24"/>
      <w:lang w:eastAsia="en-US"/>
    </w:rPr>
  </w:style>
  <w:style w:type="character" w:styleId="FollowedHyperlink">
    <w:name w:val="FollowedHyperlink"/>
    <w:rsid w:val="00902BAE"/>
    <w:rPr>
      <w:color w:val="800080"/>
      <w:u w:val="single"/>
    </w:rPr>
  </w:style>
  <w:style w:type="paragraph" w:styleId="BalloonText">
    <w:name w:val="Balloon Text"/>
    <w:basedOn w:val="Normal"/>
    <w:link w:val="BalloonTextChar"/>
    <w:rsid w:val="00FC6645"/>
    <w:pPr>
      <w:spacing w:before="0" w:after="0"/>
    </w:pPr>
    <w:rPr>
      <w:rFonts w:ascii="Tahoma" w:hAnsi="Tahoma" w:cs="Tahoma"/>
      <w:sz w:val="16"/>
      <w:szCs w:val="16"/>
    </w:rPr>
  </w:style>
  <w:style w:type="character" w:customStyle="1" w:styleId="BalloonTextChar">
    <w:name w:val="Balloon Text Char"/>
    <w:link w:val="BalloonText"/>
    <w:rsid w:val="00FC6645"/>
    <w:rPr>
      <w:rFonts w:ascii="Tahoma" w:hAnsi="Tahoma" w:cs="Tahoma"/>
      <w:sz w:val="16"/>
      <w:szCs w:val="16"/>
    </w:rPr>
  </w:style>
  <w:style w:type="character" w:customStyle="1" w:styleId="HeaderChar">
    <w:name w:val="Header Char"/>
    <w:basedOn w:val="DefaultParagraphFont"/>
    <w:link w:val="Header"/>
    <w:rsid w:val="003D55CE"/>
    <w:rPr>
      <w:rFonts w:ascii="Gill Sans MT" w:hAnsi="Gill Sans MT" w:cs="Arial"/>
      <w:sz w:val="24"/>
      <w:szCs w:val="24"/>
    </w:rPr>
  </w:style>
  <w:style w:type="character" w:customStyle="1" w:styleId="FooterChar">
    <w:name w:val="Footer Char"/>
    <w:basedOn w:val="DefaultParagraphFont"/>
    <w:link w:val="Footer"/>
    <w:rsid w:val="003D55CE"/>
    <w:rPr>
      <w:rFonts w:ascii="Gill Sans MT" w:hAnsi="Gill Sans MT" w:cs="Arial"/>
      <w:sz w:val="24"/>
      <w:szCs w:val="24"/>
    </w:rPr>
  </w:style>
  <w:style w:type="paragraph" w:styleId="NormalWeb">
    <w:name w:val="Normal (Web)"/>
    <w:basedOn w:val="Normal"/>
    <w:uiPriority w:val="99"/>
    <w:unhideWhenUsed/>
    <w:rsid w:val="008F3407"/>
    <w:pPr>
      <w:spacing w:before="0" w:after="158"/>
    </w:pPr>
    <w:rPr>
      <w:rFonts w:ascii="Times New Roman" w:hAnsi="Times New Roman" w:cs="Times New Roman"/>
    </w:rPr>
  </w:style>
  <w:style w:type="paragraph" w:styleId="NoSpacing">
    <w:name w:val="No Spacing"/>
    <w:uiPriority w:val="1"/>
    <w:qFormat/>
    <w:rsid w:val="008F3407"/>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593358">
      <w:bodyDiv w:val="1"/>
      <w:marLeft w:val="0"/>
      <w:marRight w:val="0"/>
      <w:marTop w:val="0"/>
      <w:marBottom w:val="0"/>
      <w:divBdr>
        <w:top w:val="none" w:sz="0" w:space="0" w:color="auto"/>
        <w:left w:val="none" w:sz="0" w:space="0" w:color="auto"/>
        <w:bottom w:val="none" w:sz="0" w:space="0" w:color="auto"/>
        <w:right w:val="none" w:sz="0" w:space="0" w:color="auto"/>
      </w:divBdr>
    </w:div>
    <w:div w:id="1790196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fdean.gov.u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fdean.gov.u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https://www.fdean.gov.uk" TargetMode="External"/><Relationship Id="rId1" Type="http://schemas.openxmlformats.org/officeDocument/2006/relationships/hyperlink" Target="https://www.fdean.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son.bennett\Desktop\Document%20templates\FofD%20website%20document%20template%20May%20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355ED7-1689-4A03-B7AC-24D8C2240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FofD website document template May 2016</Template>
  <TotalTime>122</TotalTime>
  <Pages>2</Pages>
  <Words>330</Words>
  <Characters>1884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Wheelchair accessible taxis and private hire</vt:lpstr>
    </vt:vector>
  </TitlesOfParts>
  <Company>WODC</Company>
  <LinksUpToDate>false</LinksUpToDate>
  <CharactersWithSpaces>2210</CharactersWithSpaces>
  <SharedDoc>false</SharedDoc>
  <HLinks>
    <vt:vector size="48" baseType="variant">
      <vt:variant>
        <vt:i4>1245234</vt:i4>
      </vt:variant>
      <vt:variant>
        <vt:i4>32</vt:i4>
      </vt:variant>
      <vt:variant>
        <vt:i4>0</vt:i4>
      </vt:variant>
      <vt:variant>
        <vt:i4>5</vt:i4>
      </vt:variant>
      <vt:variant>
        <vt:lpwstr/>
      </vt:variant>
      <vt:variant>
        <vt:lpwstr>_Toc337117711</vt:lpwstr>
      </vt:variant>
      <vt:variant>
        <vt:i4>1245234</vt:i4>
      </vt:variant>
      <vt:variant>
        <vt:i4>26</vt:i4>
      </vt:variant>
      <vt:variant>
        <vt:i4>0</vt:i4>
      </vt:variant>
      <vt:variant>
        <vt:i4>5</vt:i4>
      </vt:variant>
      <vt:variant>
        <vt:lpwstr/>
      </vt:variant>
      <vt:variant>
        <vt:lpwstr>_Toc337117710</vt:lpwstr>
      </vt:variant>
      <vt:variant>
        <vt:i4>1179698</vt:i4>
      </vt:variant>
      <vt:variant>
        <vt:i4>20</vt:i4>
      </vt:variant>
      <vt:variant>
        <vt:i4>0</vt:i4>
      </vt:variant>
      <vt:variant>
        <vt:i4>5</vt:i4>
      </vt:variant>
      <vt:variant>
        <vt:lpwstr/>
      </vt:variant>
      <vt:variant>
        <vt:lpwstr>_Toc337117709</vt:lpwstr>
      </vt:variant>
      <vt:variant>
        <vt:i4>1179698</vt:i4>
      </vt:variant>
      <vt:variant>
        <vt:i4>14</vt:i4>
      </vt:variant>
      <vt:variant>
        <vt:i4>0</vt:i4>
      </vt:variant>
      <vt:variant>
        <vt:i4>5</vt:i4>
      </vt:variant>
      <vt:variant>
        <vt:lpwstr/>
      </vt:variant>
      <vt:variant>
        <vt:lpwstr>_Toc337117708</vt:lpwstr>
      </vt:variant>
      <vt:variant>
        <vt:i4>1179698</vt:i4>
      </vt:variant>
      <vt:variant>
        <vt:i4>8</vt:i4>
      </vt:variant>
      <vt:variant>
        <vt:i4>0</vt:i4>
      </vt:variant>
      <vt:variant>
        <vt:i4>5</vt:i4>
      </vt:variant>
      <vt:variant>
        <vt:lpwstr/>
      </vt:variant>
      <vt:variant>
        <vt:lpwstr>_Toc337117707</vt:lpwstr>
      </vt:variant>
      <vt:variant>
        <vt:i4>1179698</vt:i4>
      </vt:variant>
      <vt:variant>
        <vt:i4>2</vt:i4>
      </vt:variant>
      <vt:variant>
        <vt:i4>0</vt:i4>
      </vt:variant>
      <vt:variant>
        <vt:i4>5</vt:i4>
      </vt:variant>
      <vt:variant>
        <vt:lpwstr/>
      </vt:variant>
      <vt:variant>
        <vt:lpwstr>_Toc337117706</vt:lpwstr>
      </vt:variant>
      <vt:variant>
        <vt:i4>2818099</vt:i4>
      </vt:variant>
      <vt:variant>
        <vt:i4>15</vt:i4>
      </vt:variant>
      <vt:variant>
        <vt:i4>0</vt:i4>
      </vt:variant>
      <vt:variant>
        <vt:i4>5</vt:i4>
      </vt:variant>
      <vt:variant>
        <vt:lpwstr>http://www.westoxon.gov.uk/</vt:lpwstr>
      </vt:variant>
      <vt:variant>
        <vt:lpwstr/>
      </vt:variant>
      <vt:variant>
        <vt:i4>2818099</vt:i4>
      </vt:variant>
      <vt:variant>
        <vt:i4>6</vt:i4>
      </vt:variant>
      <vt:variant>
        <vt:i4>0</vt:i4>
      </vt:variant>
      <vt:variant>
        <vt:i4>5</vt:i4>
      </vt:variant>
      <vt:variant>
        <vt:lpwstr>http://www.westoxon.gov.uk/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Wheelchair accessible taxis and private hire</dc:title>
  <dc:subject>Add subject</dc:subject>
  <dc:creator>Jason Bennett</dc:creator>
  <cp:keywords>Add keywords</cp:keywords>
  <cp:lastModifiedBy>Sheena Paterson</cp:lastModifiedBy>
  <cp:revision>71</cp:revision>
  <cp:lastPrinted>2026-05-12T11:01:00Z</cp:lastPrinted>
  <dcterms:created xsi:type="dcterms:W3CDTF">2020-09-24T09:57:00Z</dcterms:created>
  <dcterms:modified xsi:type="dcterms:W3CDTF">2026-09-04T10:01:00Z</dcterms:modified>
</cp:coreProperties>
</file>